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356DB" w14:textId="77777777" w:rsidR="00F03904" w:rsidRPr="009D3EB9" w:rsidRDefault="00F03904" w:rsidP="00F03904">
      <w:pPr>
        <w:pStyle w:val="1"/>
        <w:rPr>
          <w:sz w:val="24"/>
          <w:szCs w:val="24"/>
        </w:rPr>
      </w:pPr>
      <w:bookmarkStart w:id="0" w:name="_Toc50538015"/>
      <w:bookmarkStart w:id="1" w:name="_Toc133922784"/>
      <w:bookmarkStart w:id="2" w:name="_Toc438202962"/>
      <w:bookmarkStart w:id="3" w:name="_Toc228010343"/>
      <w:bookmarkStart w:id="4" w:name="_Toc233442543"/>
      <w:bookmarkStart w:id="5" w:name="_Toc279742490"/>
      <w:bookmarkStart w:id="6" w:name="_Toc279742906"/>
      <w:bookmarkStart w:id="7" w:name="_Toc359182351"/>
      <w:bookmarkStart w:id="8" w:name="_Toc359186759"/>
      <w:bookmarkStart w:id="9" w:name="_Toc423446183"/>
      <w:r w:rsidRPr="009D3EB9">
        <w:rPr>
          <w:sz w:val="24"/>
          <w:szCs w:val="24"/>
        </w:rPr>
        <w:t>Описание операций</w:t>
      </w:r>
      <w:bookmarkEnd w:id="0"/>
      <w:bookmarkEnd w:id="1"/>
    </w:p>
    <w:p w14:paraId="6C5DCD52" w14:textId="312BDBE2" w:rsidR="009F37D7" w:rsidRPr="009D3EB9" w:rsidRDefault="009F37D7" w:rsidP="009F37D7">
      <w:pPr>
        <w:pStyle w:val="2"/>
        <w:rPr>
          <w:sz w:val="24"/>
          <w:szCs w:val="24"/>
        </w:rPr>
      </w:pPr>
      <w:bookmarkStart w:id="10" w:name="_Toc389470107"/>
      <w:bookmarkStart w:id="11" w:name="_Toc359186744"/>
      <w:bookmarkStart w:id="12" w:name="_Toc359182327"/>
      <w:bookmarkStart w:id="13" w:name="_Toc279742875"/>
      <w:bookmarkStart w:id="14" w:name="_Toc279742459"/>
      <w:bookmarkStart w:id="15" w:name="_Toc233442500"/>
      <w:bookmarkStart w:id="16" w:name="_Toc202089137"/>
      <w:bookmarkStart w:id="17" w:name="_Toc110322322"/>
      <w:bookmarkStart w:id="18" w:name="_Toc50538012"/>
      <w:bookmarkStart w:id="19" w:name="_Toc133922781"/>
      <w:r w:rsidRPr="009D3EB9">
        <w:rPr>
          <w:sz w:val="24"/>
          <w:szCs w:val="24"/>
        </w:rPr>
        <w:t>Вход в систему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59ABB32" w14:textId="77777777" w:rsidR="009F37D7" w:rsidRPr="009D3EB9" w:rsidRDefault="009F37D7" w:rsidP="009F37D7">
      <w:pPr>
        <w:rPr>
          <w:rStyle w:val="15"/>
          <w:sz w:val="24"/>
        </w:rPr>
      </w:pPr>
      <w:r w:rsidRPr="009D3EB9">
        <w:rPr>
          <w:rStyle w:val="15"/>
          <w:sz w:val="24"/>
        </w:rPr>
        <w:t>Для входа в систему необходимо:</w:t>
      </w:r>
    </w:p>
    <w:p w14:paraId="7C0C6977" w14:textId="77777777" w:rsidR="009F37D7" w:rsidRPr="009D3EB9" w:rsidRDefault="009F37D7" w:rsidP="009F37D7">
      <w:pPr>
        <w:pStyle w:val="a"/>
        <w:rPr>
          <w:rStyle w:val="15"/>
          <w:sz w:val="24"/>
          <w:szCs w:val="24"/>
        </w:rPr>
      </w:pPr>
      <w:r w:rsidRPr="009D3EB9">
        <w:rPr>
          <w:rStyle w:val="15"/>
          <w:sz w:val="24"/>
          <w:szCs w:val="24"/>
        </w:rPr>
        <w:t xml:space="preserve">открыть </w:t>
      </w:r>
      <w:r w:rsidRPr="009D3EB9">
        <w:rPr>
          <w:szCs w:val="24"/>
        </w:rPr>
        <w:t>веб-браузер</w:t>
      </w:r>
      <w:r w:rsidRPr="009D3EB9">
        <w:rPr>
          <w:rStyle w:val="15"/>
          <w:sz w:val="24"/>
          <w:szCs w:val="24"/>
        </w:rPr>
        <w:t>;</w:t>
      </w:r>
    </w:p>
    <w:p w14:paraId="0337078D" w14:textId="3C5335D6" w:rsidR="009F37D7" w:rsidRPr="009D3EB9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9D3EB9">
        <w:rPr>
          <w:rStyle w:val="15"/>
          <w:sz w:val="24"/>
          <w:szCs w:val="24"/>
        </w:rPr>
        <w:t>ввести в адресной строке браузера адрес заглавной страницы приложения -</w:t>
      </w:r>
      <w:r w:rsidR="00F96082">
        <w:rPr>
          <w:rStyle w:val="a8"/>
        </w:rPr>
        <w:t>https://roszdravnadzor.gov.ru</w:t>
      </w:r>
      <w:r w:rsidRPr="009D3EB9">
        <w:rPr>
          <w:rStyle w:val="15"/>
          <w:sz w:val="24"/>
          <w:szCs w:val="24"/>
        </w:rPr>
        <w:t>;</w:t>
      </w:r>
    </w:p>
    <w:p w14:paraId="1C3B4FEF" w14:textId="0296DE13" w:rsidR="00B5066C" w:rsidRPr="009D3EB9" w:rsidRDefault="00B5066C" w:rsidP="00B5066C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9D3EB9">
        <w:rPr>
          <w:noProof/>
          <w:szCs w:val="24"/>
        </w:rPr>
        <w:drawing>
          <wp:inline distT="0" distB="0" distL="0" distR="0" wp14:anchorId="70D240E9" wp14:editId="109F4EE0">
            <wp:extent cx="5158596" cy="27102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28" cy="27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A9C" w14:textId="7607DAF7" w:rsidR="00B5066C" w:rsidRPr="009D3EB9" w:rsidRDefault="00B5066C" w:rsidP="00B5066C">
      <w:pPr>
        <w:jc w:val="center"/>
      </w:pPr>
      <w:bookmarkStart w:id="20" w:name="_Ref133940254"/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C069D8" w:rsidRPr="009D3EB9">
        <w:rPr>
          <w:noProof/>
        </w:rPr>
        <w:t>1</w:t>
      </w:r>
      <w:r w:rsidR="00531E0C">
        <w:rPr>
          <w:noProof/>
        </w:rPr>
        <w:fldChar w:fldCharType="end"/>
      </w:r>
      <w:bookmarkEnd w:id="20"/>
      <w:r w:rsidRPr="009D3EB9">
        <w:t xml:space="preserve"> Главная страница портала Росздравнадзора</w:t>
      </w:r>
    </w:p>
    <w:p w14:paraId="198116D4" w14:textId="3478C8CF" w:rsidR="00B5066C" w:rsidRPr="009D3EB9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9D3EB9">
        <w:rPr>
          <w:rStyle w:val="15"/>
          <w:sz w:val="24"/>
          <w:szCs w:val="24"/>
        </w:rPr>
        <w:t>Перейти в раздел «Сервисы» (</w:t>
      </w:r>
      <w:r w:rsidRPr="009D3EB9">
        <w:rPr>
          <w:rStyle w:val="15"/>
          <w:sz w:val="24"/>
          <w:szCs w:val="24"/>
        </w:rPr>
        <w:fldChar w:fldCharType="begin"/>
      </w:r>
      <w:r w:rsidRPr="009D3EB9">
        <w:rPr>
          <w:rStyle w:val="15"/>
          <w:sz w:val="24"/>
          <w:szCs w:val="24"/>
        </w:rPr>
        <w:instrText xml:space="preserve"> REF _Ref133940254 \h </w:instrText>
      </w:r>
      <w:r w:rsidR="00EB0259" w:rsidRPr="009D3EB9">
        <w:rPr>
          <w:rStyle w:val="15"/>
          <w:sz w:val="24"/>
          <w:szCs w:val="24"/>
        </w:rPr>
        <w:instrText xml:space="preserve"> \* MERGEFORMAT </w:instrText>
      </w:r>
      <w:r w:rsidRPr="009D3EB9">
        <w:rPr>
          <w:rStyle w:val="15"/>
          <w:sz w:val="24"/>
          <w:szCs w:val="24"/>
        </w:rPr>
      </w:r>
      <w:r w:rsidRPr="009D3EB9">
        <w:rPr>
          <w:rStyle w:val="15"/>
          <w:sz w:val="24"/>
          <w:szCs w:val="24"/>
        </w:rPr>
        <w:fldChar w:fldCharType="separate"/>
      </w:r>
      <w:r w:rsidRPr="009D3EB9">
        <w:rPr>
          <w:szCs w:val="24"/>
        </w:rPr>
        <w:t>Рисунок 1</w:t>
      </w:r>
      <w:r w:rsidRPr="009D3EB9">
        <w:rPr>
          <w:rStyle w:val="15"/>
          <w:sz w:val="24"/>
          <w:szCs w:val="24"/>
        </w:rPr>
        <w:fldChar w:fldCharType="end"/>
      </w:r>
      <w:r w:rsidRPr="009D3EB9">
        <w:rPr>
          <w:rStyle w:val="15"/>
          <w:sz w:val="24"/>
          <w:szCs w:val="24"/>
        </w:rPr>
        <w:t>);</w:t>
      </w:r>
    </w:p>
    <w:p w14:paraId="1FD77E73" w14:textId="18BC7176" w:rsidR="00B5066C" w:rsidRPr="009D3EB9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9D3EB9">
        <w:rPr>
          <w:rStyle w:val="15"/>
          <w:sz w:val="24"/>
          <w:szCs w:val="24"/>
        </w:rPr>
        <w:t xml:space="preserve">Установить галку </w:t>
      </w:r>
      <w:r w:rsidR="00F42418" w:rsidRPr="009D3EB9">
        <w:rPr>
          <w:rStyle w:val="15"/>
          <w:sz w:val="24"/>
          <w:szCs w:val="24"/>
        </w:rPr>
        <w:t>напротив типа сервиса «Госуслуги» и нажать кнопку «Искать» (</w:t>
      </w:r>
      <w:r w:rsidR="00AB206D" w:rsidRPr="009D3EB9">
        <w:rPr>
          <w:rStyle w:val="15"/>
          <w:sz w:val="24"/>
          <w:szCs w:val="24"/>
        </w:rPr>
        <w:fldChar w:fldCharType="begin"/>
      </w:r>
      <w:r w:rsidR="00AB206D" w:rsidRPr="009D3EB9">
        <w:rPr>
          <w:rStyle w:val="15"/>
          <w:sz w:val="24"/>
          <w:szCs w:val="24"/>
        </w:rPr>
        <w:instrText xml:space="preserve"> REF _Ref134010033 \h </w:instrText>
      </w:r>
      <w:r w:rsidR="00EB0259" w:rsidRPr="009D3EB9">
        <w:rPr>
          <w:rStyle w:val="15"/>
          <w:sz w:val="24"/>
          <w:szCs w:val="24"/>
        </w:rPr>
        <w:instrText xml:space="preserve"> \* MERGEFORMAT </w:instrText>
      </w:r>
      <w:r w:rsidR="00AB206D" w:rsidRPr="009D3EB9">
        <w:rPr>
          <w:rStyle w:val="15"/>
          <w:sz w:val="24"/>
          <w:szCs w:val="24"/>
        </w:rPr>
      </w:r>
      <w:r w:rsidR="00AB206D" w:rsidRPr="009D3EB9">
        <w:rPr>
          <w:rStyle w:val="15"/>
          <w:sz w:val="24"/>
          <w:szCs w:val="24"/>
        </w:rPr>
        <w:fldChar w:fldCharType="separate"/>
      </w:r>
      <w:r w:rsidR="00AB206D" w:rsidRPr="009D3EB9">
        <w:rPr>
          <w:szCs w:val="24"/>
        </w:rPr>
        <w:t>Рисунок 2</w:t>
      </w:r>
      <w:r w:rsidR="00AB206D" w:rsidRPr="009D3EB9">
        <w:rPr>
          <w:rStyle w:val="15"/>
          <w:sz w:val="24"/>
          <w:szCs w:val="24"/>
        </w:rPr>
        <w:fldChar w:fldCharType="end"/>
      </w:r>
      <w:r w:rsidR="00F42418" w:rsidRPr="009D3EB9">
        <w:rPr>
          <w:rStyle w:val="15"/>
          <w:sz w:val="24"/>
          <w:szCs w:val="24"/>
        </w:rPr>
        <w:t>);</w:t>
      </w:r>
    </w:p>
    <w:p w14:paraId="10D76F6E" w14:textId="77777777" w:rsidR="00F42418" w:rsidRPr="009D3EB9" w:rsidRDefault="00F42418" w:rsidP="00F42418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9D3EB9">
        <w:rPr>
          <w:noProof/>
          <w:szCs w:val="24"/>
        </w:rPr>
        <w:drawing>
          <wp:inline distT="0" distB="0" distL="0" distR="0" wp14:anchorId="6AE9ADBE" wp14:editId="019AA0B7">
            <wp:extent cx="5341306" cy="293298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728" cy="29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AB45" w14:textId="58ED8B43" w:rsidR="00F42418" w:rsidRPr="009D3EB9" w:rsidRDefault="00F42418" w:rsidP="00F42418">
      <w:pPr>
        <w:jc w:val="center"/>
      </w:pPr>
      <w:bookmarkStart w:id="21" w:name="_Ref134010033"/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C069D8" w:rsidRPr="009D3EB9">
        <w:rPr>
          <w:noProof/>
        </w:rPr>
        <w:t>2</w:t>
      </w:r>
      <w:r w:rsidR="00531E0C">
        <w:rPr>
          <w:noProof/>
        </w:rPr>
        <w:fldChar w:fldCharType="end"/>
      </w:r>
      <w:bookmarkEnd w:id="21"/>
      <w:r w:rsidRPr="009D3EB9">
        <w:t xml:space="preserve"> Переход к сервису «Госуслуги»</w:t>
      </w:r>
    </w:p>
    <w:p w14:paraId="71294F83" w14:textId="793B20BF" w:rsidR="009F37D7" w:rsidRPr="009D3EB9" w:rsidRDefault="00F42418" w:rsidP="009F37D7">
      <w:pPr>
        <w:pStyle w:val="a"/>
        <w:rPr>
          <w:rStyle w:val="15"/>
          <w:sz w:val="24"/>
          <w:szCs w:val="24"/>
        </w:rPr>
      </w:pPr>
      <w:r w:rsidRPr="009D3EB9">
        <w:rPr>
          <w:rStyle w:val="15"/>
          <w:sz w:val="24"/>
          <w:szCs w:val="24"/>
        </w:rPr>
        <w:lastRenderedPageBreak/>
        <w:t>В</w:t>
      </w:r>
      <w:r w:rsidR="009F37D7" w:rsidRPr="009D3EB9">
        <w:rPr>
          <w:rStyle w:val="15"/>
          <w:sz w:val="24"/>
          <w:szCs w:val="24"/>
        </w:rPr>
        <w:t xml:space="preserve"> верхней части экрана</w:t>
      </w:r>
      <w:r w:rsidRPr="009D3EB9">
        <w:rPr>
          <w:rStyle w:val="15"/>
          <w:sz w:val="24"/>
          <w:szCs w:val="24"/>
        </w:rPr>
        <w:t xml:space="preserve"> нажать</w:t>
      </w:r>
      <w:r w:rsidR="009F37D7" w:rsidRPr="009D3EB9">
        <w:rPr>
          <w:rStyle w:val="15"/>
          <w:sz w:val="24"/>
          <w:szCs w:val="24"/>
        </w:rPr>
        <w:t xml:space="preserve"> «</w:t>
      </w:r>
      <w:r w:rsidR="009F37D7" w:rsidRPr="009D3EB9">
        <w:rPr>
          <w:noProof/>
          <w:szCs w:val="24"/>
        </w:rPr>
        <w:drawing>
          <wp:inline distT="0" distB="0" distL="0" distR="0" wp14:anchorId="5E5A9E77" wp14:editId="557E2374">
            <wp:extent cx="857250" cy="381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D7" w:rsidRPr="009D3EB9">
        <w:rPr>
          <w:rStyle w:val="15"/>
          <w:sz w:val="24"/>
          <w:szCs w:val="24"/>
        </w:rPr>
        <w:t>»;</w:t>
      </w:r>
    </w:p>
    <w:p w14:paraId="58DC43A2" w14:textId="794BC006" w:rsidR="009F37D7" w:rsidRPr="009D3EB9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9D3EB9">
        <w:rPr>
          <w:rStyle w:val="15"/>
          <w:sz w:val="24"/>
          <w:szCs w:val="24"/>
        </w:rPr>
        <w:t>авторизоваться в Единой системе идентификации и аутентификации (ЕСИА)</w:t>
      </w:r>
      <w:r w:rsidR="00F42418" w:rsidRPr="009D3EB9">
        <w:rPr>
          <w:rStyle w:val="15"/>
          <w:sz w:val="24"/>
          <w:szCs w:val="24"/>
        </w:rPr>
        <w:t xml:space="preserve"> (</w:t>
      </w:r>
      <w:r w:rsidR="00F42418" w:rsidRPr="009D3EB9">
        <w:rPr>
          <w:rStyle w:val="15"/>
          <w:sz w:val="24"/>
          <w:szCs w:val="24"/>
        </w:rPr>
        <w:fldChar w:fldCharType="begin"/>
      </w:r>
      <w:r w:rsidR="00F42418" w:rsidRPr="009D3EB9">
        <w:rPr>
          <w:rStyle w:val="15"/>
          <w:sz w:val="24"/>
          <w:szCs w:val="24"/>
        </w:rPr>
        <w:instrText xml:space="preserve"> REF _Ref133940480 \h </w:instrText>
      </w:r>
      <w:r w:rsidR="008E27F2" w:rsidRPr="009D3EB9">
        <w:rPr>
          <w:rStyle w:val="15"/>
          <w:sz w:val="24"/>
          <w:szCs w:val="24"/>
        </w:rPr>
        <w:instrText xml:space="preserve"> \* MERGEFORMAT </w:instrText>
      </w:r>
      <w:r w:rsidR="00F42418" w:rsidRPr="009D3EB9">
        <w:rPr>
          <w:rStyle w:val="15"/>
          <w:sz w:val="24"/>
          <w:szCs w:val="24"/>
        </w:rPr>
      </w:r>
      <w:r w:rsidR="00F42418" w:rsidRPr="009D3EB9">
        <w:rPr>
          <w:rStyle w:val="15"/>
          <w:sz w:val="24"/>
          <w:szCs w:val="24"/>
        </w:rPr>
        <w:fldChar w:fldCharType="separate"/>
      </w:r>
      <w:r w:rsidR="00F42418" w:rsidRPr="009D3EB9">
        <w:rPr>
          <w:szCs w:val="24"/>
        </w:rPr>
        <w:t xml:space="preserve">Рисунок </w:t>
      </w:r>
      <w:r w:rsidR="00F42418" w:rsidRPr="009D3EB9">
        <w:rPr>
          <w:noProof/>
          <w:szCs w:val="24"/>
        </w:rPr>
        <w:t>3</w:t>
      </w:r>
      <w:r w:rsidR="00F42418" w:rsidRPr="009D3EB9">
        <w:rPr>
          <w:rStyle w:val="15"/>
          <w:sz w:val="24"/>
          <w:szCs w:val="24"/>
        </w:rPr>
        <w:fldChar w:fldCharType="end"/>
      </w:r>
      <w:r w:rsidR="00F42418" w:rsidRPr="009D3EB9">
        <w:rPr>
          <w:rStyle w:val="15"/>
          <w:sz w:val="24"/>
          <w:szCs w:val="24"/>
        </w:rPr>
        <w:t>)</w:t>
      </w:r>
      <w:r w:rsidRPr="009D3EB9">
        <w:rPr>
          <w:rStyle w:val="15"/>
          <w:sz w:val="24"/>
          <w:szCs w:val="24"/>
        </w:rPr>
        <w:t>.</w:t>
      </w:r>
    </w:p>
    <w:p w14:paraId="4C40ED0D" w14:textId="77777777" w:rsidR="00B5066C" w:rsidRPr="009D3EB9" w:rsidRDefault="00B5066C" w:rsidP="00B5066C">
      <w:pPr>
        <w:jc w:val="center"/>
      </w:pPr>
      <w:r w:rsidRPr="009D3EB9">
        <w:rPr>
          <w:noProof/>
        </w:rPr>
        <w:drawing>
          <wp:inline distT="0" distB="0" distL="0" distR="0" wp14:anchorId="46163072" wp14:editId="5C4D5E5A">
            <wp:extent cx="6263759" cy="4684143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59" b="4562"/>
                    <a:stretch/>
                  </pic:blipFill>
                  <pic:spPr bwMode="auto">
                    <a:xfrm>
                      <a:off x="0" y="0"/>
                      <a:ext cx="6264275" cy="468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FBE3" w14:textId="4D57583C" w:rsidR="00B5066C" w:rsidRPr="009D3EB9" w:rsidRDefault="00B5066C" w:rsidP="00B5066C">
      <w:pPr>
        <w:jc w:val="center"/>
      </w:pPr>
      <w:bookmarkStart w:id="22" w:name="_Ref133940480"/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C069D8" w:rsidRPr="009D3EB9">
        <w:rPr>
          <w:noProof/>
        </w:rPr>
        <w:t>3</w:t>
      </w:r>
      <w:r w:rsidR="00531E0C">
        <w:rPr>
          <w:noProof/>
        </w:rPr>
        <w:fldChar w:fldCharType="end"/>
      </w:r>
      <w:bookmarkEnd w:id="22"/>
      <w:r w:rsidRPr="009D3EB9">
        <w:t xml:space="preserve"> Страница авторизации ЕСИА</w:t>
      </w:r>
    </w:p>
    <w:p w14:paraId="754ED567" w14:textId="1CCAA38B" w:rsidR="009F37D7" w:rsidRPr="009D3EB9" w:rsidRDefault="00AB206D" w:rsidP="009F37D7">
      <w:r w:rsidRPr="009D3EB9">
        <w:t>После авторизации на экране отобразится список государственных услуг, доступных пользователю, в зависимости от типа учётной записи, под которой он авторизован (юридическое лицо - ЮЛ, индивидуальный предприниматель - ИП или физическое лицо - ФЛ)</w:t>
      </w:r>
      <w:r w:rsidR="009F37D7" w:rsidRPr="009D3EB9">
        <w:t>.</w:t>
      </w:r>
    </w:p>
    <w:p w14:paraId="1751C9BE" w14:textId="77777777" w:rsidR="00F03904" w:rsidRPr="009D3EB9" w:rsidRDefault="00F03904" w:rsidP="00F03904">
      <w:pPr>
        <w:pStyle w:val="3"/>
        <w:rPr>
          <w:sz w:val="24"/>
          <w:szCs w:val="24"/>
        </w:rPr>
      </w:pPr>
      <w:bookmarkStart w:id="23" w:name="_Ref466545385"/>
      <w:bookmarkStart w:id="24" w:name="_Toc50538017"/>
      <w:bookmarkStart w:id="25" w:name="_Toc133922786"/>
      <w:r w:rsidRPr="009D3EB9">
        <w:rPr>
          <w:sz w:val="24"/>
          <w:szCs w:val="24"/>
        </w:rPr>
        <w:t>Подача заявления на государственную услугу Росздравнадзора</w:t>
      </w:r>
      <w:bookmarkEnd w:id="23"/>
      <w:bookmarkEnd w:id="24"/>
      <w:bookmarkEnd w:id="25"/>
    </w:p>
    <w:p w14:paraId="37B549ED" w14:textId="77777777" w:rsidR="00F03904" w:rsidRPr="009D3EB9" w:rsidRDefault="00F03904" w:rsidP="00F03904">
      <w:r w:rsidRPr="009D3EB9">
        <w:t>Для подачи заявления по услуге Росздравнадзора необходимо:</w:t>
      </w:r>
    </w:p>
    <w:p w14:paraId="40E1E303" w14:textId="79476402" w:rsidR="00F03904" w:rsidRPr="009D3EB9" w:rsidRDefault="005E2A7C" w:rsidP="00F03904">
      <w:pPr>
        <w:pStyle w:val="a"/>
        <w:tabs>
          <w:tab w:val="clear" w:pos="1460"/>
        </w:tabs>
        <w:rPr>
          <w:szCs w:val="24"/>
        </w:rPr>
      </w:pPr>
      <w:r w:rsidRPr="009D3EB9">
        <w:rPr>
          <w:szCs w:val="24"/>
        </w:rPr>
        <w:t>выбрать требуемую услугу в разделе «Госуслуги» Портала Росздравнадзора</w:t>
      </w:r>
      <w:r w:rsidR="00F03904" w:rsidRPr="009D3EB9">
        <w:rPr>
          <w:szCs w:val="24"/>
        </w:rPr>
        <w:t xml:space="preserve"> (</w:t>
      </w:r>
      <w:r w:rsidR="008E27F2" w:rsidRPr="009D3EB9">
        <w:rPr>
          <w:szCs w:val="24"/>
        </w:rPr>
        <w:fldChar w:fldCharType="begin"/>
      </w:r>
      <w:r w:rsidR="008E27F2" w:rsidRPr="009D3EB9">
        <w:rPr>
          <w:szCs w:val="24"/>
        </w:rPr>
        <w:instrText xml:space="preserve"> REF _Ref466544806 \h </w:instrText>
      </w:r>
      <w:r w:rsidR="009D3EB9">
        <w:rPr>
          <w:szCs w:val="24"/>
        </w:rPr>
        <w:instrText xml:space="preserve"> \* MERGEFORMAT </w:instrText>
      </w:r>
      <w:r w:rsidR="008E27F2" w:rsidRPr="009D3EB9">
        <w:rPr>
          <w:szCs w:val="24"/>
        </w:rPr>
      </w:r>
      <w:r w:rsidR="008E27F2" w:rsidRPr="009D3EB9">
        <w:rPr>
          <w:szCs w:val="24"/>
        </w:rPr>
        <w:fldChar w:fldCharType="separate"/>
      </w:r>
      <w:r w:rsidR="008E27F2" w:rsidRPr="009D3EB9">
        <w:rPr>
          <w:szCs w:val="24"/>
        </w:rPr>
        <w:t>Рисунок 4</w:t>
      </w:r>
      <w:r w:rsidR="008E27F2" w:rsidRPr="009D3EB9">
        <w:rPr>
          <w:szCs w:val="24"/>
        </w:rPr>
        <w:fldChar w:fldCharType="end"/>
      </w:r>
      <w:r w:rsidR="00F03904" w:rsidRPr="009D3EB9">
        <w:rPr>
          <w:szCs w:val="24"/>
        </w:rPr>
        <w:t>). Для поиска услуги можно воспользоваться функционалом прокрутки (скроллинга) списка услуг.</w:t>
      </w:r>
    </w:p>
    <w:p w14:paraId="34CEC2BB" w14:textId="2548E5CD" w:rsidR="00F03904" w:rsidRPr="009D3EB9" w:rsidRDefault="00717310" w:rsidP="00F03904">
      <w:pPr>
        <w:pStyle w:val="aff5"/>
        <w:rPr>
          <w:szCs w:val="24"/>
        </w:rPr>
      </w:pPr>
      <w:r>
        <w:lastRenderedPageBreak/>
        <w:drawing>
          <wp:inline distT="0" distB="0" distL="0" distR="0" wp14:anchorId="78A4A603" wp14:editId="4A0A6BA0">
            <wp:extent cx="6264275" cy="3604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6" w:name="_GoBack"/>
      <w:bookmarkEnd w:id="26"/>
    </w:p>
    <w:p w14:paraId="7B115533" w14:textId="6B16567B" w:rsidR="00F03904" w:rsidRPr="009D3EB9" w:rsidRDefault="00F03904" w:rsidP="00F03904">
      <w:pPr>
        <w:pStyle w:val="aff4"/>
        <w:rPr>
          <w:noProof w:val="0"/>
          <w:sz w:val="24"/>
        </w:rPr>
      </w:pPr>
      <w:bookmarkStart w:id="27" w:name="_Ref466544806"/>
      <w:r w:rsidRPr="009D3EB9">
        <w:rPr>
          <w:noProof w:val="0"/>
          <w:sz w:val="24"/>
        </w:rPr>
        <w:t>Рисунок </w:t>
      </w:r>
      <w:r w:rsidRPr="009D3EB9">
        <w:rPr>
          <w:noProof w:val="0"/>
          <w:sz w:val="24"/>
        </w:rPr>
        <w:fldChar w:fldCharType="begin"/>
      </w:r>
      <w:r w:rsidRPr="009D3EB9">
        <w:rPr>
          <w:noProof w:val="0"/>
          <w:sz w:val="24"/>
        </w:rPr>
        <w:instrText xml:space="preserve"> SEQ Рисунок \* ARABIC </w:instrText>
      </w:r>
      <w:r w:rsidRPr="009D3EB9">
        <w:rPr>
          <w:noProof w:val="0"/>
          <w:sz w:val="24"/>
        </w:rPr>
        <w:fldChar w:fldCharType="separate"/>
      </w:r>
      <w:r w:rsidR="00C069D8" w:rsidRPr="009D3EB9">
        <w:rPr>
          <w:sz w:val="24"/>
        </w:rPr>
        <w:t>4</w:t>
      </w:r>
      <w:r w:rsidRPr="009D3EB9">
        <w:rPr>
          <w:noProof w:val="0"/>
          <w:sz w:val="24"/>
        </w:rPr>
        <w:fldChar w:fldCharType="end"/>
      </w:r>
      <w:bookmarkEnd w:id="27"/>
      <w:r w:rsidRPr="009D3EB9">
        <w:rPr>
          <w:noProof w:val="0"/>
          <w:sz w:val="24"/>
        </w:rPr>
        <w:t xml:space="preserve"> Выбор услуги</w:t>
      </w:r>
    </w:p>
    <w:p w14:paraId="62FE7A7D" w14:textId="77777777" w:rsidR="00F03904" w:rsidRPr="009D3EB9" w:rsidRDefault="00F03904" w:rsidP="00F03904">
      <w:pPr>
        <w:pStyle w:val="a"/>
        <w:tabs>
          <w:tab w:val="clear" w:pos="1460"/>
        </w:tabs>
        <w:rPr>
          <w:szCs w:val="24"/>
        </w:rPr>
      </w:pPr>
      <w:r w:rsidRPr="009D3EB9">
        <w:rPr>
          <w:szCs w:val="24"/>
        </w:rPr>
        <w:t xml:space="preserve">заполнить поля на </w:t>
      </w:r>
      <w:r w:rsidRPr="009D3EB9">
        <w:rPr>
          <w:szCs w:val="24"/>
          <w:lang w:eastAsia="en-US"/>
        </w:rPr>
        <w:t xml:space="preserve">интерактивных формах подачи заявления. </w:t>
      </w:r>
      <w:r w:rsidRPr="009D3EB9">
        <w:rPr>
          <w:szCs w:val="24"/>
        </w:rPr>
        <w:t>Поля со значком «*» являются обязательными для заполнения. При переходе на последующие шаги формы система выполняет проверку заполнения обязательных полей. Если проверка не пройдена, отображается системное сообщение о необходимости заполнить обязательные поля.</w:t>
      </w:r>
    </w:p>
    <w:p w14:paraId="57ADFC14" w14:textId="0F703902" w:rsidR="00F03904" w:rsidRPr="009D3EB9" w:rsidRDefault="004D17AA" w:rsidP="00F03904">
      <w:pPr>
        <w:pStyle w:val="aff5"/>
        <w:rPr>
          <w:szCs w:val="24"/>
        </w:rPr>
      </w:pPr>
      <w:bookmarkStart w:id="28" w:name="OLE_LINK23"/>
      <w:r w:rsidRPr="009D3EB9">
        <w:rPr>
          <w:szCs w:val="24"/>
        </w:rPr>
        <w:lastRenderedPageBreak/>
        <w:drawing>
          <wp:inline distT="0" distB="0" distL="0" distR="0" wp14:anchorId="5F47B187" wp14:editId="1F7DF113">
            <wp:extent cx="6264275" cy="51250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6FF8" w14:textId="63C8CE07" w:rsidR="00F03904" w:rsidRPr="009D3EB9" w:rsidRDefault="00F03904" w:rsidP="00F03904">
      <w:pPr>
        <w:pStyle w:val="aff5"/>
        <w:rPr>
          <w:szCs w:val="24"/>
        </w:rPr>
      </w:pPr>
      <w:bookmarkStart w:id="29" w:name="_Ref466545516"/>
      <w:r w:rsidRPr="009D3EB9">
        <w:rPr>
          <w:szCs w:val="24"/>
        </w:rPr>
        <w:t>Рисунок </w:t>
      </w:r>
      <w:r w:rsidRPr="009D3EB9">
        <w:rPr>
          <w:szCs w:val="24"/>
        </w:rPr>
        <w:fldChar w:fldCharType="begin"/>
      </w:r>
      <w:r w:rsidRPr="009D3EB9">
        <w:rPr>
          <w:szCs w:val="24"/>
        </w:rPr>
        <w:instrText xml:space="preserve"> SEQ Рисунок \* ARABIC </w:instrText>
      </w:r>
      <w:r w:rsidRPr="009D3EB9">
        <w:rPr>
          <w:szCs w:val="24"/>
        </w:rPr>
        <w:fldChar w:fldCharType="separate"/>
      </w:r>
      <w:r w:rsidR="00EB0259" w:rsidRPr="009D3EB9">
        <w:rPr>
          <w:szCs w:val="24"/>
        </w:rPr>
        <w:t>5</w:t>
      </w:r>
      <w:r w:rsidRPr="009D3EB9">
        <w:rPr>
          <w:szCs w:val="24"/>
        </w:rPr>
        <w:fldChar w:fldCharType="end"/>
      </w:r>
      <w:bookmarkEnd w:id="29"/>
      <w:r w:rsidRPr="009D3EB9">
        <w:rPr>
          <w:szCs w:val="24"/>
        </w:rPr>
        <w:t xml:space="preserve"> Заполнение интерактивной формы</w:t>
      </w:r>
    </w:p>
    <w:p w14:paraId="1A505BBB" w14:textId="77777777" w:rsidR="00F03904" w:rsidRPr="009D3EB9" w:rsidRDefault="00F03904" w:rsidP="00F03904">
      <w:r w:rsidRPr="009D3EB9">
        <w:t>Для перехода между шагами необходимо воспользоваться кнопками:</w:t>
      </w:r>
    </w:p>
    <w:p w14:paraId="17DBD839" w14:textId="77777777" w:rsidR="00F03904" w:rsidRPr="009D3EB9" w:rsidRDefault="00F03904" w:rsidP="00F03904">
      <w:pPr>
        <w:pStyle w:val="a"/>
        <w:tabs>
          <w:tab w:val="clear" w:pos="1460"/>
        </w:tabs>
        <w:rPr>
          <w:szCs w:val="24"/>
        </w:rPr>
      </w:pPr>
      <w:r w:rsidRPr="009D3EB9">
        <w:rPr>
          <w:noProof/>
          <w:szCs w:val="24"/>
        </w:rPr>
        <w:drawing>
          <wp:inline distT="0" distB="0" distL="0" distR="0" wp14:anchorId="3E8D7B4D" wp14:editId="54C00E64">
            <wp:extent cx="976500" cy="21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5"/>
                    <a:stretch/>
                  </pic:blipFill>
                  <pic:spPr bwMode="auto">
                    <a:xfrm>
                      <a:off x="0" y="0"/>
                      <a:ext cx="9765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EB9">
        <w:rPr>
          <w:szCs w:val="24"/>
        </w:rPr>
        <w:t xml:space="preserve"> - переход к предыдущему шагу;</w:t>
      </w:r>
    </w:p>
    <w:p w14:paraId="6802BA87" w14:textId="77777777" w:rsidR="00F03904" w:rsidRPr="009D3EB9" w:rsidRDefault="00F03904" w:rsidP="00F03904">
      <w:pPr>
        <w:pStyle w:val="a"/>
        <w:tabs>
          <w:tab w:val="clear" w:pos="1460"/>
        </w:tabs>
        <w:rPr>
          <w:szCs w:val="24"/>
        </w:rPr>
      </w:pPr>
      <w:r w:rsidRPr="009D3EB9">
        <w:rPr>
          <w:noProof/>
          <w:szCs w:val="24"/>
        </w:rPr>
        <w:drawing>
          <wp:inline distT="0" distB="0" distL="0" distR="0" wp14:anchorId="66F4EEDD" wp14:editId="5D7C7AA3">
            <wp:extent cx="965250" cy="216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EB9">
        <w:rPr>
          <w:szCs w:val="24"/>
        </w:rPr>
        <w:t>- переход к последующему шагу.</w:t>
      </w:r>
    </w:p>
    <w:p w14:paraId="6D82BEF1" w14:textId="79ACFF21" w:rsidR="004D17AA" w:rsidRPr="009D3EB9" w:rsidRDefault="00F03904" w:rsidP="004D17AA">
      <w:r w:rsidRPr="009D3EB9">
        <w:t>Если государственная услуга требует заполнения нескольких форм, то после заполнения всех шагов отобразится сводная форма заявления. В этой форме необходимо нажать кнопку «</w:t>
      </w:r>
      <w:r w:rsidRPr="009D3EB9">
        <w:rPr>
          <w:noProof/>
        </w:rPr>
        <w:drawing>
          <wp:inline distT="0" distB="0" distL="0" distR="0" wp14:anchorId="0B799DB4" wp14:editId="53A3B7BD">
            <wp:extent cx="1053485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96" t="15138" r="9180" b="18646"/>
                    <a:stretch/>
                  </pic:blipFill>
                  <pic:spPr bwMode="auto">
                    <a:xfrm>
                      <a:off x="0" y="0"/>
                      <a:ext cx="1053485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3EB9">
        <w:t>». Если же услуга состоит из одного заявления, то кнопка подачи будет находиться на самой форме.</w:t>
      </w:r>
      <w:r w:rsidR="004D17AA" w:rsidRPr="009D3EB9">
        <w:t xml:space="preserve"> </w:t>
      </w:r>
    </w:p>
    <w:p w14:paraId="4BBAB33F" w14:textId="3D9617BB" w:rsidR="00F03904" w:rsidRPr="009D3EB9" w:rsidRDefault="00F03904" w:rsidP="00F03904">
      <w:pPr>
        <w:pStyle w:val="a"/>
        <w:numPr>
          <w:ilvl w:val="0"/>
          <w:numId w:val="0"/>
        </w:numPr>
        <w:ind w:firstLine="426"/>
        <w:rPr>
          <w:szCs w:val="24"/>
        </w:rPr>
      </w:pPr>
    </w:p>
    <w:p w14:paraId="547B486F" w14:textId="0BD1BF4D" w:rsidR="0085563A" w:rsidRPr="009D3EB9" w:rsidRDefault="0085563A" w:rsidP="00F03904">
      <w:bookmarkStart w:id="30" w:name="_Hlk134103877"/>
      <w:r w:rsidRPr="009D3EB9">
        <w:t>Ниже более подробно описан процесс подачи заявления для электронной формы</w:t>
      </w:r>
      <w:r w:rsidR="00CA0555" w:rsidRPr="009D3EB9">
        <w:t xml:space="preserve"> </w:t>
      </w:r>
      <w:bookmarkEnd w:id="30"/>
      <w:r w:rsidR="00CA0555" w:rsidRPr="009D3EB9">
        <w:t>«</w:t>
      </w:r>
      <w:r w:rsidR="006F0C42" w:rsidRPr="009D3EB9">
        <w:t>Уведомление по безопасности</w:t>
      </w:r>
      <w:r w:rsidR="00CA0555" w:rsidRPr="009D3EB9">
        <w:t>»</w:t>
      </w:r>
      <w:r w:rsidR="00F03904" w:rsidRPr="009D3EB9">
        <w:t>.</w:t>
      </w:r>
      <w:r w:rsidRPr="009D3EB9">
        <w:br w:type="page"/>
      </w:r>
    </w:p>
    <w:p w14:paraId="67A8BF78" w14:textId="1F80C4F5" w:rsidR="00F03904" w:rsidRPr="009D3EB9" w:rsidRDefault="0085563A" w:rsidP="00F36C80">
      <w:pPr>
        <w:pStyle w:val="3"/>
        <w:rPr>
          <w:sz w:val="24"/>
          <w:szCs w:val="24"/>
        </w:rPr>
      </w:pPr>
      <w:bookmarkStart w:id="31" w:name="_Toc133922787"/>
      <w:r w:rsidRPr="009D3EB9">
        <w:rPr>
          <w:sz w:val="24"/>
          <w:szCs w:val="24"/>
        </w:rPr>
        <w:lastRenderedPageBreak/>
        <w:t>Подача</w:t>
      </w:r>
      <w:r w:rsidR="00436C47" w:rsidRPr="009D3EB9">
        <w:rPr>
          <w:sz w:val="24"/>
          <w:szCs w:val="24"/>
        </w:rPr>
        <w:t xml:space="preserve"> заявления по </w:t>
      </w:r>
      <w:r w:rsidRPr="009D3EB9">
        <w:rPr>
          <w:sz w:val="24"/>
          <w:szCs w:val="24"/>
        </w:rPr>
        <w:t>электронной форме</w:t>
      </w:r>
      <w:r w:rsidR="00436C47" w:rsidRPr="009D3EB9">
        <w:rPr>
          <w:sz w:val="24"/>
          <w:szCs w:val="24"/>
        </w:rPr>
        <w:t xml:space="preserve"> «</w:t>
      </w:r>
      <w:r w:rsidRPr="009D3EB9">
        <w:rPr>
          <w:sz w:val="24"/>
          <w:szCs w:val="24"/>
        </w:rPr>
        <w:t>Уведомление по безопасности</w:t>
      </w:r>
      <w:r w:rsidR="00436C47" w:rsidRPr="009D3EB9">
        <w:rPr>
          <w:sz w:val="24"/>
          <w:szCs w:val="24"/>
        </w:rPr>
        <w:t>»</w:t>
      </w:r>
      <w:bookmarkEnd w:id="31"/>
    </w:p>
    <w:p w14:paraId="4FC64B17" w14:textId="488ED6A0" w:rsidR="00F03904" w:rsidRPr="009D3EB9" w:rsidRDefault="00F03904" w:rsidP="00F03904">
      <w:pPr>
        <w:tabs>
          <w:tab w:val="left" w:pos="-142"/>
        </w:tabs>
        <w:spacing w:after="0" w:line="240" w:lineRule="auto"/>
        <w:ind w:firstLine="709"/>
        <w:rPr>
          <w:lang w:eastAsia="en-US"/>
        </w:rPr>
      </w:pPr>
      <w:r w:rsidRPr="009D3EB9">
        <w:rPr>
          <w:lang w:eastAsia="en-US"/>
        </w:rPr>
        <w:t>Заполнение интерактивной формы «</w:t>
      </w:r>
      <w:r w:rsidR="006766A4" w:rsidRPr="009D3EB9">
        <w:t>Уведомление по безопасности</w:t>
      </w:r>
      <w:r w:rsidRPr="009D3EB9">
        <w:rPr>
          <w:lang w:eastAsia="en-US"/>
        </w:rPr>
        <w:t>» состоит из следующих шагов:</w:t>
      </w:r>
    </w:p>
    <w:p w14:paraId="053B8BCC" w14:textId="6E180DDE" w:rsidR="00F03904" w:rsidRPr="009D3EB9" w:rsidRDefault="00F56AD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Информация о заявителе</w:t>
      </w:r>
      <w:r w:rsidR="00F03904" w:rsidRPr="009D3EB9">
        <w:rPr>
          <w:szCs w:val="24"/>
        </w:rPr>
        <w:t>.</w:t>
      </w:r>
    </w:p>
    <w:p w14:paraId="571CC8BD" w14:textId="544345BD" w:rsidR="00F36C80" w:rsidRPr="009D3EB9" w:rsidRDefault="00F36C80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Ад</w:t>
      </w:r>
      <w:r w:rsidR="00031706" w:rsidRPr="009D3EB9">
        <w:rPr>
          <w:szCs w:val="24"/>
        </w:rPr>
        <w:t>министративная информация</w:t>
      </w:r>
      <w:r w:rsidRPr="009D3EB9">
        <w:rPr>
          <w:szCs w:val="24"/>
        </w:rPr>
        <w:t>.</w:t>
      </w:r>
    </w:p>
    <w:p w14:paraId="0E26B8C3" w14:textId="5A9668AF" w:rsidR="00F36C80" w:rsidRPr="009D3EB9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Сведения о государственной регистрации МИ</w:t>
      </w:r>
      <w:r w:rsidR="00F36C80" w:rsidRPr="009D3EB9">
        <w:rPr>
          <w:szCs w:val="24"/>
        </w:rPr>
        <w:t>.</w:t>
      </w:r>
    </w:p>
    <w:p w14:paraId="59F1D1E1" w14:textId="705AA13B" w:rsidR="00F36C80" w:rsidRPr="009D3EB9" w:rsidRDefault="0085563A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Сведения</w:t>
      </w:r>
      <w:r w:rsidR="00031706" w:rsidRPr="009D3EB9">
        <w:rPr>
          <w:szCs w:val="24"/>
        </w:rPr>
        <w:t xml:space="preserve"> о МИ</w:t>
      </w:r>
      <w:r w:rsidR="00F36C80" w:rsidRPr="009D3EB9">
        <w:rPr>
          <w:szCs w:val="24"/>
        </w:rPr>
        <w:t>.</w:t>
      </w:r>
    </w:p>
    <w:p w14:paraId="0CDB6083" w14:textId="2676705B" w:rsidR="00031706" w:rsidRPr="009D3EB9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Сведения о составах МИ.</w:t>
      </w:r>
    </w:p>
    <w:p w14:paraId="798CB7DC" w14:textId="6BCA0CD4" w:rsidR="00031706" w:rsidRPr="009D3EB9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Сведения о комплектациях МИ.</w:t>
      </w:r>
    </w:p>
    <w:p w14:paraId="34B3AB94" w14:textId="13319D17" w:rsidR="00031706" w:rsidRPr="009D3EB9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Сведения о принадлежностях МИ.</w:t>
      </w:r>
    </w:p>
    <w:p w14:paraId="71643F17" w14:textId="3D429E4D" w:rsidR="00031706" w:rsidRPr="009D3EB9" w:rsidRDefault="0085563A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Дополнительная информация</w:t>
      </w:r>
      <w:r w:rsidR="00031706" w:rsidRPr="009D3EB9">
        <w:rPr>
          <w:szCs w:val="24"/>
        </w:rPr>
        <w:t>.</w:t>
      </w:r>
    </w:p>
    <w:p w14:paraId="2DDA1042" w14:textId="77777777" w:rsidR="00F03904" w:rsidRPr="009D3EB9" w:rsidRDefault="00F03904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9D3EB9">
        <w:rPr>
          <w:szCs w:val="24"/>
        </w:rPr>
        <w:t>Предварительный просмотр заполненного заявления</w:t>
      </w:r>
    </w:p>
    <w:p w14:paraId="3F38CB78" w14:textId="1BB3A076" w:rsidR="00F03904" w:rsidRPr="009D3EB9" w:rsidRDefault="00F03904" w:rsidP="00F03904">
      <w:pPr>
        <w:pStyle w:val="a9"/>
        <w:ind w:firstLine="709"/>
        <w:jc w:val="left"/>
        <w:rPr>
          <w:bCs/>
          <w:sz w:val="24"/>
          <w:szCs w:val="24"/>
          <w:lang w:eastAsia="en-US"/>
        </w:rPr>
      </w:pPr>
    </w:p>
    <w:p w14:paraId="00E2A18D" w14:textId="47C4BE14" w:rsidR="00F03904" w:rsidRPr="009D3EB9" w:rsidRDefault="00F03904" w:rsidP="00F03904">
      <w:pPr>
        <w:pStyle w:val="3"/>
        <w:rPr>
          <w:sz w:val="24"/>
          <w:szCs w:val="24"/>
        </w:rPr>
      </w:pPr>
      <w:bookmarkStart w:id="32" w:name="_Toc50538019"/>
      <w:bookmarkStart w:id="33" w:name="_Toc133922788"/>
      <w:r w:rsidRPr="009D3EB9">
        <w:rPr>
          <w:sz w:val="24"/>
          <w:szCs w:val="24"/>
        </w:rPr>
        <w:t>Информация о</w:t>
      </w:r>
      <w:bookmarkEnd w:id="32"/>
      <w:r w:rsidR="00346D89" w:rsidRPr="009D3EB9">
        <w:rPr>
          <w:sz w:val="24"/>
          <w:szCs w:val="24"/>
        </w:rPr>
        <w:t xml:space="preserve"> заявителе</w:t>
      </w:r>
      <w:bookmarkEnd w:id="33"/>
    </w:p>
    <w:p w14:paraId="115C415E" w14:textId="3897F51D" w:rsidR="00F03904" w:rsidRPr="009D3EB9" w:rsidRDefault="006766A4" w:rsidP="00F03904">
      <w:pPr>
        <w:pStyle w:val="aff5"/>
        <w:rPr>
          <w:szCs w:val="24"/>
        </w:rPr>
      </w:pPr>
      <w:r w:rsidRPr="009D3EB9">
        <w:rPr>
          <w:szCs w:val="24"/>
        </w:rPr>
        <w:drawing>
          <wp:inline distT="0" distB="0" distL="0" distR="0" wp14:anchorId="38A31D59" wp14:editId="06858998">
            <wp:extent cx="6264275" cy="51250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6DE5" w14:textId="4905EA29" w:rsidR="00F03904" w:rsidRPr="009D3EB9" w:rsidRDefault="00F03904" w:rsidP="00F03904">
      <w:pPr>
        <w:pStyle w:val="aff4"/>
        <w:rPr>
          <w:sz w:val="24"/>
        </w:rPr>
      </w:pPr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EB0259" w:rsidRPr="009D3EB9">
        <w:rPr>
          <w:sz w:val="24"/>
        </w:rPr>
        <w:t>6</w:t>
      </w:r>
      <w:r w:rsidRPr="009D3EB9">
        <w:rPr>
          <w:sz w:val="24"/>
        </w:rPr>
        <w:fldChar w:fldCharType="end"/>
      </w:r>
      <w:r w:rsidRPr="009D3EB9">
        <w:rPr>
          <w:sz w:val="24"/>
        </w:rPr>
        <w:t xml:space="preserve"> </w:t>
      </w:r>
      <w:r w:rsidR="00436C47" w:rsidRPr="009D3EB9">
        <w:rPr>
          <w:sz w:val="24"/>
        </w:rPr>
        <w:t>Информация о заявителе</w:t>
      </w:r>
    </w:p>
    <w:p w14:paraId="34CD466C" w14:textId="77777777" w:rsidR="004B4E34" w:rsidRPr="009D3EB9" w:rsidRDefault="00566947" w:rsidP="00566947">
      <w:r w:rsidRPr="009D3EB9">
        <w:t xml:space="preserve">На вкладку «Сведения о заявителе» подтягивается информация из личного кабинета (далее- ЛК) ЕСИА и часть полей </w:t>
      </w:r>
      <w:proofErr w:type="spellStart"/>
      <w:r w:rsidRPr="009D3EB9">
        <w:t>предзаполнены</w:t>
      </w:r>
      <w:proofErr w:type="spellEnd"/>
      <w:r w:rsidRPr="009D3EB9">
        <w:t>. Для перехода к следующему шагу необходимо заполнить обязательные поля</w:t>
      </w:r>
      <w:r w:rsidR="004B4E34" w:rsidRPr="009D3EB9">
        <w:t>:</w:t>
      </w:r>
    </w:p>
    <w:p w14:paraId="188EB4FE" w14:textId="05844841" w:rsidR="004B4E34" w:rsidRPr="009D3EB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proofErr w:type="spellStart"/>
      <w:r w:rsidRPr="009D3EB9">
        <w:rPr>
          <w:szCs w:val="24"/>
        </w:rPr>
        <w:lastRenderedPageBreak/>
        <w:t>Email</w:t>
      </w:r>
      <w:proofErr w:type="spellEnd"/>
      <w:r w:rsidR="00F53CC5" w:rsidRPr="009D3EB9">
        <w:rPr>
          <w:szCs w:val="24"/>
        </w:rPr>
        <w:t xml:space="preserve"> (один или несколько, </w:t>
      </w:r>
      <w:r w:rsidR="00FA7A81" w:rsidRPr="009D3EB9">
        <w:rPr>
          <w:szCs w:val="24"/>
        </w:rPr>
        <w:t>через запятую)</w:t>
      </w:r>
      <w:r w:rsidRPr="009D3EB9">
        <w:rPr>
          <w:szCs w:val="24"/>
        </w:rPr>
        <w:t>;</w:t>
      </w:r>
    </w:p>
    <w:p w14:paraId="35C22B46" w14:textId="1DA909F4" w:rsidR="004B4E34" w:rsidRPr="009D3EB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9D3EB9">
        <w:rPr>
          <w:szCs w:val="24"/>
        </w:rPr>
        <w:t>Тип отправителя (Производитель или Уполномоченный представитель);</w:t>
      </w:r>
    </w:p>
    <w:p w14:paraId="7502DC57" w14:textId="4D66125B" w:rsidR="004B4E34" w:rsidRPr="009D3EB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9D3EB9">
        <w:rPr>
          <w:szCs w:val="24"/>
        </w:rPr>
        <w:t>Фамилия (руководителя);</w:t>
      </w:r>
    </w:p>
    <w:p w14:paraId="09CBF37D" w14:textId="2BAB2B4D" w:rsidR="004B4E34" w:rsidRPr="009D3EB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9D3EB9">
        <w:rPr>
          <w:szCs w:val="24"/>
        </w:rPr>
        <w:t xml:space="preserve">Имя (руководителя); </w:t>
      </w:r>
    </w:p>
    <w:p w14:paraId="7048BBE1" w14:textId="3848FC46" w:rsidR="004B4E34" w:rsidRPr="009D3EB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9D3EB9">
        <w:rPr>
          <w:szCs w:val="24"/>
        </w:rPr>
        <w:t>Отчество (руководителя);</w:t>
      </w:r>
    </w:p>
    <w:p w14:paraId="7D4AE269" w14:textId="16C4E88F" w:rsidR="004B4E34" w:rsidRPr="009D3EB9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9D3EB9">
        <w:rPr>
          <w:szCs w:val="24"/>
        </w:rPr>
        <w:t>Должность (руководителя)</w:t>
      </w:r>
    </w:p>
    <w:p w14:paraId="057F72B2" w14:textId="55ABB542" w:rsidR="00566947" w:rsidRPr="009D3EB9" w:rsidRDefault="00190C1F" w:rsidP="00566947">
      <w:r w:rsidRPr="009D3EB9">
        <w:t>Затем</w:t>
      </w:r>
      <w:r w:rsidR="00566947" w:rsidRPr="009D3EB9">
        <w:t xml:space="preserve"> нажать кнопку «Далее».</w:t>
      </w:r>
    </w:p>
    <w:p w14:paraId="198E662C" w14:textId="60C5EBC1" w:rsidR="00F36C80" w:rsidRPr="009D3EB9" w:rsidRDefault="00F36C80" w:rsidP="00F36C80">
      <w:pPr>
        <w:pStyle w:val="3"/>
        <w:rPr>
          <w:sz w:val="24"/>
          <w:szCs w:val="24"/>
        </w:rPr>
      </w:pPr>
      <w:bookmarkStart w:id="34" w:name="_Toc133922789"/>
      <w:bookmarkStart w:id="35" w:name="_Toc50538020"/>
      <w:r w:rsidRPr="009D3EB9">
        <w:rPr>
          <w:sz w:val="24"/>
          <w:szCs w:val="24"/>
        </w:rPr>
        <w:t>Ад</w:t>
      </w:r>
      <w:r w:rsidR="00346D89" w:rsidRPr="009D3EB9">
        <w:rPr>
          <w:sz w:val="24"/>
          <w:szCs w:val="24"/>
        </w:rPr>
        <w:t>министративная информация</w:t>
      </w:r>
      <w:bookmarkEnd w:id="34"/>
    </w:p>
    <w:p w14:paraId="405EBD14" w14:textId="4019CA1C" w:rsidR="00FA7A81" w:rsidRPr="009D3EB9" w:rsidRDefault="00FA7A81" w:rsidP="00F56AD6">
      <w:r w:rsidRPr="009D3EB9">
        <w:t>В зависимости от значения, выбранного заявителем в поле «</w:t>
      </w:r>
      <w:r w:rsidR="006766A4" w:rsidRPr="009D3EB9">
        <w:t>Основание</w:t>
      </w:r>
      <w:r w:rsidRPr="009D3EB9">
        <w:t xml:space="preserve">», набор полей для шага «Административная информация» может отличаться. </w:t>
      </w:r>
    </w:p>
    <w:p w14:paraId="5C5503E2" w14:textId="42D48881" w:rsidR="00F56AD6" w:rsidRPr="009D3EB9" w:rsidRDefault="00FA7A81" w:rsidP="00F56AD6">
      <w:r w:rsidRPr="009D3EB9">
        <w:t>В случае</w:t>
      </w:r>
      <w:r w:rsidR="00F56AD6" w:rsidRPr="009D3EB9">
        <w:t xml:space="preserve"> выбор</w:t>
      </w:r>
      <w:r w:rsidRPr="009D3EB9">
        <w:t>а</w:t>
      </w:r>
      <w:r w:rsidR="00F56AD6" w:rsidRPr="009D3EB9">
        <w:t xml:space="preserve"> значения «</w:t>
      </w:r>
      <w:r w:rsidR="006766A4" w:rsidRPr="009D3EB9">
        <w:t>Сообщение о НС</w:t>
      </w:r>
      <w:r w:rsidR="00F56AD6" w:rsidRPr="009D3EB9">
        <w:t>»</w:t>
      </w:r>
      <w:r w:rsidR="00774F29" w:rsidRPr="009D3EB9">
        <w:t xml:space="preserve"> (</w:t>
      </w:r>
      <w:r w:rsidR="00774F29" w:rsidRPr="009D3EB9">
        <w:fldChar w:fldCharType="begin"/>
      </w:r>
      <w:r w:rsidR="00774F29" w:rsidRPr="009D3EB9">
        <w:instrText xml:space="preserve"> REF _Ref134023170 \h </w:instrText>
      </w:r>
      <w:r w:rsidR="009D3EB9">
        <w:instrText xml:space="preserve"> \* MERGEFORMAT </w:instrText>
      </w:r>
      <w:r w:rsidR="00774F29" w:rsidRPr="009D3EB9">
        <w:fldChar w:fldCharType="separate"/>
      </w:r>
      <w:r w:rsidR="00EB0259" w:rsidRPr="009D3EB9">
        <w:t>Рисунок 7</w:t>
      </w:r>
      <w:r w:rsidR="00774F29" w:rsidRPr="009D3EB9">
        <w:fldChar w:fldCharType="end"/>
      </w:r>
      <w:r w:rsidR="00774F29" w:rsidRPr="009D3EB9">
        <w:t>)</w:t>
      </w:r>
      <w:r w:rsidR="00F56AD6" w:rsidRPr="009D3EB9">
        <w:t xml:space="preserve"> </w:t>
      </w:r>
      <w:r w:rsidRPr="009D3EB9">
        <w:t>в поле «</w:t>
      </w:r>
      <w:r w:rsidR="006766A4" w:rsidRPr="009D3EB9">
        <w:t>Основание</w:t>
      </w:r>
      <w:r w:rsidRPr="009D3EB9">
        <w:t xml:space="preserve">» </w:t>
      </w:r>
      <w:r w:rsidR="00F56AD6" w:rsidRPr="009D3EB9">
        <w:t>пользователю необходимо заполнить значения</w:t>
      </w:r>
      <w:r w:rsidR="002D0BC5" w:rsidRPr="009D3EB9">
        <w:t xml:space="preserve"> следующих обязательных</w:t>
      </w:r>
      <w:r w:rsidR="00F56AD6" w:rsidRPr="009D3EB9">
        <w:t xml:space="preserve"> полей:</w:t>
      </w:r>
    </w:p>
    <w:p w14:paraId="02AA16EB" w14:textId="54CAF9A4" w:rsidR="00F56AD6" w:rsidRPr="009D3EB9" w:rsidRDefault="006766A4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Номер уведомления</w:t>
      </w:r>
      <w:r w:rsidR="00190C1F" w:rsidRPr="009D3EB9">
        <w:rPr>
          <w:szCs w:val="24"/>
        </w:rPr>
        <w:t>;</w:t>
      </w:r>
      <w:r w:rsidR="00F56AD6" w:rsidRPr="009D3EB9">
        <w:rPr>
          <w:szCs w:val="24"/>
        </w:rPr>
        <w:t xml:space="preserve"> </w:t>
      </w:r>
    </w:p>
    <w:p w14:paraId="3BE79F98" w14:textId="444B4E41" w:rsidR="006766A4" w:rsidRPr="009D3EB9" w:rsidRDefault="006766A4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Дата уведомления;</w:t>
      </w:r>
    </w:p>
    <w:p w14:paraId="31D74FC6" w14:textId="12AD06A9" w:rsidR="00723426" w:rsidRPr="009D3EB9" w:rsidRDefault="00723426" w:rsidP="00604BD1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Сообщение о НС. Для этого необходимо в поле «Номер» внести значение сообщения о НС</w:t>
      </w:r>
      <w:r w:rsidR="00344100" w:rsidRPr="009D3EB9">
        <w:rPr>
          <w:szCs w:val="24"/>
        </w:rPr>
        <w:t xml:space="preserve">. Поиск происходит по полному номеру, если ввести просто НС, ничего не будет найдено. </w:t>
      </w:r>
      <w:r w:rsidR="00344100" w:rsidRPr="009D3EB9">
        <w:rPr>
          <w:b/>
          <w:i/>
          <w:szCs w:val="24"/>
        </w:rPr>
        <w:t>Пример значения в поле «Номер»: НС-1.</w:t>
      </w:r>
      <w:r w:rsidR="00344100" w:rsidRPr="009D3EB9">
        <w:rPr>
          <w:szCs w:val="24"/>
        </w:rPr>
        <w:t xml:space="preserve"> </w:t>
      </w:r>
      <w:r w:rsidRPr="009D3EB9">
        <w:rPr>
          <w:szCs w:val="24"/>
        </w:rPr>
        <w:t>Затем нажать кнопку «Найти» и выбрать подходящее значение в выпадающем списке.</w:t>
      </w:r>
    </w:p>
    <w:p w14:paraId="06FBCDFA" w14:textId="421A53B6" w:rsidR="008C2402" w:rsidRPr="009D3EB9" w:rsidRDefault="006766A4" w:rsidP="006766A4">
      <w:pPr>
        <w:pStyle w:val="aff1"/>
        <w:spacing w:line="240" w:lineRule="auto"/>
        <w:ind w:left="0" w:firstLine="0"/>
        <w:rPr>
          <w:szCs w:val="24"/>
        </w:rPr>
      </w:pPr>
      <w:r w:rsidRPr="009D3EB9">
        <w:rPr>
          <w:noProof/>
          <w:szCs w:val="24"/>
        </w:rPr>
        <w:drawing>
          <wp:inline distT="0" distB="0" distL="0" distR="0" wp14:anchorId="0346717D" wp14:editId="65AA9474">
            <wp:extent cx="6264275" cy="33070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D42A" w14:textId="6C3A9504" w:rsidR="008C2402" w:rsidRPr="009D3EB9" w:rsidRDefault="008C2402" w:rsidP="00AD2447">
      <w:pPr>
        <w:pStyle w:val="aff4"/>
        <w:rPr>
          <w:sz w:val="24"/>
        </w:rPr>
      </w:pPr>
      <w:bookmarkStart w:id="36" w:name="_Ref134023170"/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7</w:t>
      </w:r>
      <w:r w:rsidRPr="009D3EB9">
        <w:rPr>
          <w:sz w:val="24"/>
        </w:rPr>
        <w:fldChar w:fldCharType="end"/>
      </w:r>
      <w:bookmarkEnd w:id="36"/>
      <w:r w:rsidRPr="009D3EB9">
        <w:rPr>
          <w:sz w:val="24"/>
        </w:rPr>
        <w:t xml:space="preserve"> Ад</w:t>
      </w:r>
      <w:r w:rsidR="00346D89" w:rsidRPr="009D3EB9">
        <w:rPr>
          <w:sz w:val="24"/>
        </w:rPr>
        <w:t>министративная информация</w:t>
      </w:r>
      <w:r w:rsidR="0066738D" w:rsidRPr="009D3EB9">
        <w:rPr>
          <w:sz w:val="24"/>
        </w:rPr>
        <w:t xml:space="preserve"> «</w:t>
      </w:r>
      <w:r w:rsidR="006766A4" w:rsidRPr="009D3EB9">
        <w:rPr>
          <w:sz w:val="24"/>
        </w:rPr>
        <w:t>Сообщение о НС</w:t>
      </w:r>
      <w:r w:rsidR="0066738D" w:rsidRPr="009D3EB9">
        <w:rPr>
          <w:sz w:val="24"/>
        </w:rPr>
        <w:t>»</w:t>
      </w:r>
    </w:p>
    <w:p w14:paraId="06F6DDEF" w14:textId="6E85865E" w:rsidR="00344100" w:rsidRPr="009D3EB9" w:rsidRDefault="00344100" w:rsidP="00344100">
      <w:r w:rsidRPr="009D3EB9">
        <w:t>В случае выбора значения «Отчёт о НС» (</w:t>
      </w:r>
      <w:r w:rsidRPr="009D3EB9">
        <w:fldChar w:fldCharType="begin"/>
      </w:r>
      <w:r w:rsidRPr="009D3EB9">
        <w:instrText xml:space="preserve"> REF _Ref134023186 \h </w:instrText>
      </w:r>
      <w:r w:rsidR="009D3EB9">
        <w:instrText xml:space="preserve"> \* MERGEFORMAT </w:instrText>
      </w:r>
      <w:r w:rsidRPr="009D3EB9">
        <w:fldChar w:fldCharType="separate"/>
      </w:r>
      <w:r w:rsidR="00EB0259" w:rsidRPr="009D3EB9">
        <w:t>Рисунок 8</w:t>
      </w:r>
      <w:r w:rsidRPr="009D3EB9">
        <w:fldChar w:fldCharType="end"/>
      </w:r>
      <w:r w:rsidRPr="009D3EB9">
        <w:t>) в поле «Основание» пользователю необходимо заполнить значения следующих обязательных полей:</w:t>
      </w:r>
    </w:p>
    <w:p w14:paraId="47ACD218" w14:textId="31DC75C9" w:rsidR="00344100" w:rsidRPr="009D3EB9" w:rsidRDefault="00344100" w:rsidP="00344100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Номер уведомления;</w:t>
      </w:r>
    </w:p>
    <w:p w14:paraId="4C04CC5E" w14:textId="77777777" w:rsidR="00344100" w:rsidRPr="009D3EB9" w:rsidRDefault="00344100" w:rsidP="00344100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lastRenderedPageBreak/>
        <w:t>Дата уведомления;</w:t>
      </w:r>
    </w:p>
    <w:p w14:paraId="6F211055" w14:textId="1BACAC0C" w:rsidR="00344100" w:rsidRPr="009D3EB9" w:rsidRDefault="00344100" w:rsidP="00344100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Отчёт. Для этого необходимо в поле «Номер» внести значение отчёта о НС. Поиск происходит по полному номеру, если ввести просто ОНС, ничего не будет найдено. </w:t>
      </w:r>
      <w:r w:rsidRPr="009D3EB9">
        <w:rPr>
          <w:b/>
          <w:i/>
          <w:szCs w:val="24"/>
        </w:rPr>
        <w:t>Пример значения в поле «Номер»: ОНС-1.</w:t>
      </w:r>
      <w:r w:rsidRPr="009D3EB9">
        <w:rPr>
          <w:szCs w:val="24"/>
        </w:rPr>
        <w:t xml:space="preserve"> Затем нажать кнопку «Найти» и выбрать подходящее значение в выпадающем списке.</w:t>
      </w:r>
    </w:p>
    <w:p w14:paraId="5985700C" w14:textId="06CABACA" w:rsidR="0066738D" w:rsidRPr="009D3EB9" w:rsidRDefault="00344100" w:rsidP="0066738D">
      <w:pPr>
        <w:keepNext/>
      </w:pPr>
      <w:r w:rsidRPr="009D3EB9">
        <w:rPr>
          <w:noProof/>
        </w:rPr>
        <w:drawing>
          <wp:inline distT="0" distB="0" distL="0" distR="0" wp14:anchorId="2A6C86F7" wp14:editId="7FA4711E">
            <wp:extent cx="6264275" cy="330581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657B" w14:textId="453AC844" w:rsidR="0066738D" w:rsidRPr="009D3EB9" w:rsidRDefault="0066738D" w:rsidP="0066738D">
      <w:pPr>
        <w:pStyle w:val="aff4"/>
        <w:rPr>
          <w:sz w:val="24"/>
        </w:rPr>
      </w:pPr>
      <w:bookmarkStart w:id="37" w:name="_Ref134023186"/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8</w:t>
      </w:r>
      <w:r w:rsidRPr="009D3EB9">
        <w:rPr>
          <w:sz w:val="24"/>
        </w:rPr>
        <w:fldChar w:fldCharType="end"/>
      </w:r>
      <w:bookmarkEnd w:id="37"/>
      <w:r w:rsidRPr="009D3EB9">
        <w:rPr>
          <w:sz w:val="24"/>
        </w:rPr>
        <w:t xml:space="preserve"> Административная информация «</w:t>
      </w:r>
      <w:r w:rsidR="00344100" w:rsidRPr="009D3EB9">
        <w:rPr>
          <w:sz w:val="24"/>
        </w:rPr>
        <w:t>О</w:t>
      </w:r>
      <w:r w:rsidRPr="009D3EB9">
        <w:rPr>
          <w:sz w:val="24"/>
        </w:rPr>
        <w:t>тчёт</w:t>
      </w:r>
      <w:r w:rsidR="00344100" w:rsidRPr="009D3EB9">
        <w:rPr>
          <w:sz w:val="24"/>
        </w:rPr>
        <w:t xml:space="preserve"> о НС</w:t>
      </w:r>
      <w:r w:rsidRPr="009D3EB9">
        <w:rPr>
          <w:sz w:val="24"/>
        </w:rPr>
        <w:t>»</w:t>
      </w:r>
    </w:p>
    <w:p w14:paraId="53A35825" w14:textId="1380A542" w:rsidR="00344100" w:rsidRPr="009D3EB9" w:rsidRDefault="00344100" w:rsidP="00344100">
      <w:r w:rsidRPr="009D3EB9">
        <w:t>В случае выбора значения «Отчёт о корректирующих мероприятиях» (</w:t>
      </w:r>
      <w:r w:rsidR="005033BD" w:rsidRPr="009D3EB9">
        <w:fldChar w:fldCharType="begin"/>
      </w:r>
      <w:r w:rsidR="005033BD" w:rsidRPr="009D3EB9">
        <w:instrText xml:space="preserve"> REF _Ref134023207 \h </w:instrText>
      </w:r>
      <w:r w:rsidR="009D3EB9">
        <w:instrText xml:space="preserve"> \* MERGEFORMAT </w:instrText>
      </w:r>
      <w:r w:rsidR="005033BD" w:rsidRPr="009D3EB9">
        <w:fldChar w:fldCharType="separate"/>
      </w:r>
      <w:r w:rsidR="00EB0259" w:rsidRPr="009D3EB9">
        <w:t>Рисунок 9</w:t>
      </w:r>
      <w:r w:rsidR="005033BD" w:rsidRPr="009D3EB9">
        <w:fldChar w:fldCharType="end"/>
      </w:r>
      <w:r w:rsidRPr="009D3EB9">
        <w:t>) в поле «Основание» пользователю необходимо заполнить значения следующих обязательных полей:</w:t>
      </w:r>
    </w:p>
    <w:p w14:paraId="3C795EEE" w14:textId="77777777" w:rsidR="00344100" w:rsidRPr="009D3EB9" w:rsidRDefault="00344100" w:rsidP="00344100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Номер уведомления;</w:t>
      </w:r>
    </w:p>
    <w:p w14:paraId="173BA1FC" w14:textId="77777777" w:rsidR="00344100" w:rsidRPr="009D3EB9" w:rsidRDefault="00344100" w:rsidP="00344100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Дата уведомления;</w:t>
      </w:r>
    </w:p>
    <w:p w14:paraId="65C20BFF" w14:textId="6AD6E90A" w:rsidR="00344100" w:rsidRPr="009D3EB9" w:rsidRDefault="00344100" w:rsidP="00344100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Отчёт. Для этого необходимо в поле «Номер» внести значение отчёта о корректирующих мероприятиях. Поиск происходит по полному номеру, если ввести просто КМ, ничего не будет найдено. </w:t>
      </w:r>
      <w:r w:rsidRPr="009D3EB9">
        <w:rPr>
          <w:b/>
          <w:i/>
          <w:szCs w:val="24"/>
        </w:rPr>
        <w:t>Пример значения в поле «Номер»: КМ1.</w:t>
      </w:r>
      <w:r w:rsidRPr="009D3EB9">
        <w:rPr>
          <w:szCs w:val="24"/>
        </w:rPr>
        <w:t xml:space="preserve"> Затем нажать кнопку «Найти» и выбрать подходящее значение в выпадающем списке.</w:t>
      </w:r>
    </w:p>
    <w:p w14:paraId="5241695E" w14:textId="79F45B5F" w:rsidR="009F5F0A" w:rsidRPr="009D3EB9" w:rsidRDefault="00344100" w:rsidP="00774F29">
      <w:pPr>
        <w:keepNext/>
        <w:jc w:val="center"/>
      </w:pPr>
      <w:r w:rsidRPr="009D3EB9">
        <w:rPr>
          <w:noProof/>
        </w:rPr>
        <w:lastRenderedPageBreak/>
        <w:drawing>
          <wp:inline distT="0" distB="0" distL="0" distR="0" wp14:anchorId="2E6236F6" wp14:editId="5FFA574B">
            <wp:extent cx="6264275" cy="324167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1C55" w14:textId="1E53D6C5" w:rsidR="009F5F0A" w:rsidRPr="009D3EB9" w:rsidRDefault="009F5F0A" w:rsidP="009F5F0A">
      <w:pPr>
        <w:pStyle w:val="aff4"/>
        <w:rPr>
          <w:sz w:val="24"/>
        </w:rPr>
      </w:pPr>
      <w:bookmarkStart w:id="38" w:name="_Ref134023207"/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9</w:t>
      </w:r>
      <w:r w:rsidRPr="009D3EB9">
        <w:rPr>
          <w:sz w:val="24"/>
        </w:rPr>
        <w:fldChar w:fldCharType="end"/>
      </w:r>
      <w:bookmarkEnd w:id="38"/>
      <w:r w:rsidRPr="009D3EB9">
        <w:rPr>
          <w:sz w:val="24"/>
        </w:rPr>
        <w:t xml:space="preserve"> Административная инфо</w:t>
      </w:r>
      <w:r w:rsidR="00344100" w:rsidRPr="009D3EB9">
        <w:rPr>
          <w:sz w:val="24"/>
        </w:rPr>
        <w:t>р</w:t>
      </w:r>
      <w:r w:rsidRPr="009D3EB9">
        <w:rPr>
          <w:sz w:val="24"/>
        </w:rPr>
        <w:t>мация «</w:t>
      </w:r>
      <w:r w:rsidR="00344100" w:rsidRPr="009D3EB9">
        <w:rPr>
          <w:sz w:val="24"/>
        </w:rPr>
        <w:t>О</w:t>
      </w:r>
      <w:r w:rsidRPr="009D3EB9">
        <w:rPr>
          <w:sz w:val="24"/>
        </w:rPr>
        <w:t>тчёт</w:t>
      </w:r>
      <w:r w:rsidR="00344100" w:rsidRPr="009D3EB9">
        <w:rPr>
          <w:sz w:val="24"/>
        </w:rPr>
        <w:t xml:space="preserve"> о корректирующих мероприятиях</w:t>
      </w:r>
      <w:r w:rsidRPr="009D3EB9">
        <w:rPr>
          <w:sz w:val="24"/>
        </w:rPr>
        <w:t>»</w:t>
      </w:r>
    </w:p>
    <w:p w14:paraId="63B57CD9" w14:textId="4950980A" w:rsidR="005033BD" w:rsidRPr="009D3EB9" w:rsidRDefault="005033BD" w:rsidP="005033BD">
      <w:r w:rsidRPr="009D3EB9">
        <w:t>В случае выбора значения «Инициативное уведомление» (</w:t>
      </w:r>
      <w:r w:rsidRPr="009D3EB9">
        <w:fldChar w:fldCharType="begin"/>
      </w:r>
      <w:r w:rsidRPr="009D3EB9">
        <w:instrText xml:space="preserve"> REF _Ref134023219 \h </w:instrText>
      </w:r>
      <w:r w:rsidR="009D3EB9">
        <w:instrText xml:space="preserve"> \* MERGEFORMAT </w:instrText>
      </w:r>
      <w:r w:rsidRPr="009D3EB9">
        <w:fldChar w:fldCharType="separate"/>
      </w:r>
      <w:r w:rsidR="00EB0259" w:rsidRPr="009D3EB9">
        <w:t>Рисунок 10</w:t>
      </w:r>
      <w:r w:rsidRPr="009D3EB9">
        <w:fldChar w:fldCharType="end"/>
      </w:r>
      <w:r w:rsidRPr="009D3EB9">
        <w:t>) в поле «Основание» пользователю необходимо заполнить значения следующих обязательных полей:</w:t>
      </w:r>
    </w:p>
    <w:p w14:paraId="44837B88" w14:textId="77777777" w:rsidR="005033BD" w:rsidRPr="009D3EB9" w:rsidRDefault="005033BD" w:rsidP="005033BD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Номер уведомления;</w:t>
      </w:r>
    </w:p>
    <w:p w14:paraId="0326DD10" w14:textId="77777777" w:rsidR="005033BD" w:rsidRPr="009D3EB9" w:rsidRDefault="005033BD" w:rsidP="005033BD">
      <w:pPr>
        <w:pStyle w:val="aff1"/>
        <w:numPr>
          <w:ilvl w:val="0"/>
          <w:numId w:val="11"/>
        </w:numPr>
        <w:spacing w:line="240" w:lineRule="auto"/>
        <w:rPr>
          <w:szCs w:val="24"/>
        </w:rPr>
      </w:pPr>
      <w:r w:rsidRPr="009D3EB9">
        <w:rPr>
          <w:szCs w:val="24"/>
        </w:rPr>
        <w:t>Дата уведомления;</w:t>
      </w:r>
    </w:p>
    <w:p w14:paraId="4115C1A2" w14:textId="533BC346" w:rsidR="0066738D" w:rsidRPr="009D3EB9" w:rsidRDefault="00344100" w:rsidP="005033BD">
      <w:pPr>
        <w:keepNext/>
        <w:jc w:val="center"/>
      </w:pPr>
      <w:r w:rsidRPr="009D3EB9">
        <w:rPr>
          <w:noProof/>
        </w:rPr>
        <w:drawing>
          <wp:inline distT="0" distB="0" distL="0" distR="0" wp14:anchorId="3A2F14F8" wp14:editId="64A619E1">
            <wp:extent cx="6264275" cy="200903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069"/>
                    <a:stretch/>
                  </pic:blipFill>
                  <pic:spPr bwMode="auto">
                    <a:xfrm>
                      <a:off x="0" y="0"/>
                      <a:ext cx="6264275" cy="200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2626E" w14:textId="70959B7F" w:rsidR="0066738D" w:rsidRPr="009D3EB9" w:rsidRDefault="0066738D" w:rsidP="0056399E">
      <w:pPr>
        <w:pStyle w:val="aff4"/>
        <w:rPr>
          <w:sz w:val="24"/>
        </w:rPr>
      </w:pPr>
      <w:bookmarkStart w:id="39" w:name="_Ref134023219"/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10</w:t>
      </w:r>
      <w:r w:rsidRPr="009D3EB9">
        <w:rPr>
          <w:sz w:val="24"/>
        </w:rPr>
        <w:fldChar w:fldCharType="end"/>
      </w:r>
      <w:bookmarkEnd w:id="39"/>
      <w:r w:rsidRPr="009D3EB9">
        <w:rPr>
          <w:sz w:val="24"/>
        </w:rPr>
        <w:t xml:space="preserve"> Административная информация «</w:t>
      </w:r>
      <w:r w:rsidR="00344100" w:rsidRPr="009D3EB9">
        <w:rPr>
          <w:sz w:val="24"/>
        </w:rPr>
        <w:t>Инициативное уведомление</w:t>
      </w:r>
      <w:r w:rsidRPr="009D3EB9">
        <w:rPr>
          <w:sz w:val="24"/>
        </w:rPr>
        <w:t>»</w:t>
      </w:r>
    </w:p>
    <w:p w14:paraId="49AA2947" w14:textId="408946B6" w:rsidR="00F03904" w:rsidRPr="009D3EB9" w:rsidRDefault="001333E8" w:rsidP="008C2402">
      <w:pPr>
        <w:pStyle w:val="3"/>
        <w:rPr>
          <w:sz w:val="24"/>
          <w:szCs w:val="24"/>
        </w:rPr>
      </w:pPr>
      <w:bookmarkStart w:id="40" w:name="_Toc133922790"/>
      <w:bookmarkEnd w:id="35"/>
      <w:r w:rsidRPr="009D3EB9">
        <w:rPr>
          <w:sz w:val="24"/>
          <w:szCs w:val="24"/>
        </w:rPr>
        <w:t>Сведения о государственной регистрации медицинского изделия</w:t>
      </w:r>
      <w:bookmarkEnd w:id="40"/>
    </w:p>
    <w:p w14:paraId="7040A749" w14:textId="257C96E9" w:rsidR="00566947" w:rsidRPr="009D3EB9" w:rsidRDefault="00566947" w:rsidP="0056399E">
      <w:r w:rsidRPr="009D3EB9">
        <w:t xml:space="preserve">Если заявление заполняется впервые, то пользователю нужно указать в поле «Номер РУ» </w:t>
      </w:r>
      <w:r w:rsidR="00D84684" w:rsidRPr="009D3EB9">
        <w:t xml:space="preserve">номера </w:t>
      </w:r>
      <w:r w:rsidRPr="009D3EB9">
        <w:t xml:space="preserve">регистрационного удостоверения </w:t>
      </w:r>
      <w:r w:rsidR="00E004A8" w:rsidRPr="009D3EB9">
        <w:t xml:space="preserve">(полный номер или </w:t>
      </w:r>
      <w:r w:rsidR="00190C1F" w:rsidRPr="009D3EB9">
        <w:t xml:space="preserve">его </w:t>
      </w:r>
      <w:r w:rsidR="00E004A8" w:rsidRPr="009D3EB9">
        <w:t>часть</w:t>
      </w:r>
      <w:r w:rsidR="00190C1F" w:rsidRPr="009D3EB9">
        <w:t xml:space="preserve">) </w:t>
      </w:r>
      <w:r w:rsidRPr="009D3EB9">
        <w:t>и нажать кнопку «Найти», после чего выбрать нужное медицинское изделие из выпадающего списка.</w:t>
      </w:r>
    </w:p>
    <w:p w14:paraId="694657CF" w14:textId="7F5AE822" w:rsidR="00566947" w:rsidRPr="009D3EB9" w:rsidRDefault="00163C5C" w:rsidP="00E06D69">
      <w:r w:rsidRPr="009D3EB9">
        <w:t>После выбора одного из значений выпадающего списка, сведения о выбранном МИ отобразятся на форме. Единственным доступным для изменения полем на этом этапе будет «Адрес места производства». Заявителю необходимо отметить од</w:t>
      </w:r>
      <w:r w:rsidR="005033BD" w:rsidRPr="009D3EB9">
        <w:t>но</w:t>
      </w:r>
      <w:r w:rsidRPr="009D3EB9">
        <w:t xml:space="preserve"> или несколько мест производства изделия, с которым произошло неблагоприятное событие.</w:t>
      </w:r>
    </w:p>
    <w:p w14:paraId="51DC757E" w14:textId="33E580EA" w:rsidR="0056399E" w:rsidRPr="009D3EB9" w:rsidRDefault="0056399E" w:rsidP="0056399E">
      <w:r w:rsidRPr="009D3EB9">
        <w:lastRenderedPageBreak/>
        <w:t xml:space="preserve">В случае, если ранее пользователем был создан черновик </w:t>
      </w:r>
      <w:r w:rsidR="005033BD" w:rsidRPr="009D3EB9">
        <w:t>уведомления по безопасности</w:t>
      </w:r>
      <w:r w:rsidRPr="009D3EB9">
        <w:t>, значения полей сведений о регистрации МИ</w:t>
      </w:r>
      <w:r w:rsidR="0016725F" w:rsidRPr="009D3EB9">
        <w:t xml:space="preserve"> будут </w:t>
      </w:r>
      <w:proofErr w:type="spellStart"/>
      <w:r w:rsidR="0016725F" w:rsidRPr="009D3EB9">
        <w:t>предзаполнены</w:t>
      </w:r>
      <w:proofErr w:type="spellEnd"/>
      <w:r w:rsidR="0016725F" w:rsidRPr="009D3EB9">
        <w:t xml:space="preserve"> </w:t>
      </w:r>
      <w:r w:rsidR="00190C1F" w:rsidRPr="009D3EB9">
        <w:t xml:space="preserve">ранее выбранными </w:t>
      </w:r>
      <w:r w:rsidR="0016725F" w:rsidRPr="009D3EB9">
        <w:t>сведениями</w:t>
      </w:r>
      <w:r w:rsidR="005033BD" w:rsidRPr="009D3EB9">
        <w:t xml:space="preserve"> (</w:t>
      </w:r>
      <w:r w:rsidR="005033BD" w:rsidRPr="009D3EB9">
        <w:fldChar w:fldCharType="begin"/>
      </w:r>
      <w:r w:rsidR="005033BD" w:rsidRPr="009D3EB9">
        <w:instrText xml:space="preserve"> REF _Ref134101288 \h </w:instrText>
      </w:r>
      <w:r w:rsidR="009D3EB9">
        <w:instrText xml:space="preserve"> \* MERGEFORMAT </w:instrText>
      </w:r>
      <w:r w:rsidR="005033BD" w:rsidRPr="009D3EB9">
        <w:fldChar w:fldCharType="separate"/>
      </w:r>
      <w:r w:rsidR="00EB0259" w:rsidRPr="009D3EB9">
        <w:t>Рисунок 11</w:t>
      </w:r>
      <w:r w:rsidR="005033BD" w:rsidRPr="009D3EB9">
        <w:fldChar w:fldCharType="end"/>
      </w:r>
      <w:r w:rsidR="005033BD" w:rsidRPr="009D3EB9">
        <w:t>)</w:t>
      </w:r>
      <w:r w:rsidR="0016725F" w:rsidRPr="009D3EB9">
        <w:t>.</w:t>
      </w:r>
    </w:p>
    <w:p w14:paraId="58F8B9FB" w14:textId="3CD84E3D" w:rsidR="008C2402" w:rsidRPr="009D3EB9" w:rsidRDefault="005033BD" w:rsidP="008C2402">
      <w:pPr>
        <w:keepNext/>
      </w:pPr>
      <w:r w:rsidRPr="009D3EB9">
        <w:rPr>
          <w:noProof/>
        </w:rPr>
        <w:drawing>
          <wp:inline distT="0" distB="0" distL="0" distR="0" wp14:anchorId="513E422A" wp14:editId="5E7AA8E0">
            <wp:extent cx="6264275" cy="6146800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BACF" w14:textId="7050265A" w:rsidR="008C2402" w:rsidRPr="009D3EB9" w:rsidRDefault="008C2402" w:rsidP="009D10B1">
      <w:pPr>
        <w:pStyle w:val="aff4"/>
        <w:rPr>
          <w:sz w:val="24"/>
        </w:rPr>
      </w:pPr>
      <w:bookmarkStart w:id="41" w:name="_Ref134101288"/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11</w:t>
      </w:r>
      <w:r w:rsidRPr="009D3EB9">
        <w:rPr>
          <w:sz w:val="24"/>
        </w:rPr>
        <w:fldChar w:fldCharType="end"/>
      </w:r>
      <w:bookmarkEnd w:id="41"/>
      <w:r w:rsidRPr="009D3EB9">
        <w:rPr>
          <w:sz w:val="24"/>
        </w:rPr>
        <w:t xml:space="preserve"> </w:t>
      </w:r>
      <w:r w:rsidR="001333E8" w:rsidRPr="009D3EB9">
        <w:rPr>
          <w:sz w:val="24"/>
        </w:rPr>
        <w:t>Сведения о государственной регистрации МИ</w:t>
      </w:r>
    </w:p>
    <w:p w14:paraId="7DAFE557" w14:textId="5DED8CF9" w:rsidR="008C2402" w:rsidRPr="009D3EB9" w:rsidRDefault="005033BD" w:rsidP="008C2402">
      <w:pPr>
        <w:pStyle w:val="3"/>
        <w:rPr>
          <w:sz w:val="24"/>
          <w:szCs w:val="24"/>
        </w:rPr>
      </w:pPr>
      <w:bookmarkStart w:id="42" w:name="_Toc133922791"/>
      <w:bookmarkStart w:id="43" w:name="_Toc50538021"/>
      <w:r w:rsidRPr="009D3EB9">
        <w:rPr>
          <w:sz w:val="24"/>
          <w:szCs w:val="24"/>
        </w:rPr>
        <w:lastRenderedPageBreak/>
        <w:t>Сведения</w:t>
      </w:r>
      <w:r w:rsidR="00B96C45" w:rsidRPr="009D3EB9">
        <w:rPr>
          <w:sz w:val="24"/>
          <w:szCs w:val="24"/>
        </w:rPr>
        <w:t xml:space="preserve"> о медицинском изделии</w:t>
      </w:r>
      <w:bookmarkEnd w:id="42"/>
    </w:p>
    <w:p w14:paraId="06A532A9" w14:textId="77777777" w:rsidR="00C00A61" w:rsidRPr="009D3EB9" w:rsidRDefault="00C00A61" w:rsidP="00C00A61">
      <w:pPr>
        <w:pStyle w:val="1"/>
        <w:numPr>
          <w:ilvl w:val="0"/>
          <w:numId w:val="0"/>
        </w:numPr>
        <w:ind w:left="360" w:hanging="360"/>
        <w:rPr>
          <w:sz w:val="24"/>
          <w:szCs w:val="24"/>
        </w:rPr>
      </w:pPr>
      <w:r w:rsidRPr="009D3EB9">
        <w:rPr>
          <w:noProof/>
          <w:sz w:val="24"/>
          <w:szCs w:val="24"/>
        </w:rPr>
        <w:drawing>
          <wp:inline distT="0" distB="0" distL="0" distR="0" wp14:anchorId="16364712" wp14:editId="3B512D45">
            <wp:extent cx="6264275" cy="611060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2197" w14:textId="4043098D" w:rsidR="00C00A61" w:rsidRPr="009D3EB9" w:rsidRDefault="00C00A61" w:rsidP="00C00A61">
      <w:pPr>
        <w:jc w:val="center"/>
      </w:pPr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C069D8" w:rsidRPr="009D3EB9">
        <w:rPr>
          <w:noProof/>
        </w:rPr>
        <w:t>12</w:t>
      </w:r>
      <w:r w:rsidR="00531E0C">
        <w:rPr>
          <w:noProof/>
        </w:rPr>
        <w:fldChar w:fldCharType="end"/>
      </w:r>
      <w:r w:rsidRPr="009D3EB9">
        <w:t xml:space="preserve"> Сведения о МИ</w:t>
      </w:r>
    </w:p>
    <w:p w14:paraId="50A19041" w14:textId="14F8B17D" w:rsidR="005033BD" w:rsidRPr="009D3EB9" w:rsidRDefault="005033BD" w:rsidP="009D10B1">
      <w:bookmarkStart w:id="44" w:name="_Hlk134104251"/>
      <w:r w:rsidRPr="009D3EB9">
        <w:t>Для полей «Номер модели», «Каталожный номер», «Номер серии», «Номер партии», «Версия программного обеспечения» допустимы следующие варианты значений:</w:t>
      </w:r>
    </w:p>
    <w:p w14:paraId="23BDCDDF" w14:textId="52C7403F" w:rsidR="005033BD" w:rsidRPr="009D3EB9" w:rsidRDefault="005033BD" w:rsidP="005033BD">
      <w:pPr>
        <w:pStyle w:val="aff1"/>
        <w:numPr>
          <w:ilvl w:val="0"/>
          <w:numId w:val="15"/>
        </w:numPr>
        <w:rPr>
          <w:szCs w:val="24"/>
        </w:rPr>
      </w:pPr>
      <w:r w:rsidRPr="009D3EB9">
        <w:rPr>
          <w:szCs w:val="24"/>
        </w:rPr>
        <w:t>Текст. При выборе этого значения на экране отображается дополнительная строка для ввода текстового значения;</w:t>
      </w:r>
    </w:p>
    <w:p w14:paraId="2BBEBFF1" w14:textId="0B738881" w:rsidR="005033BD" w:rsidRPr="009D3EB9" w:rsidRDefault="005033BD" w:rsidP="005033BD">
      <w:pPr>
        <w:pStyle w:val="aff1"/>
        <w:numPr>
          <w:ilvl w:val="0"/>
          <w:numId w:val="15"/>
        </w:numPr>
        <w:rPr>
          <w:szCs w:val="24"/>
        </w:rPr>
      </w:pPr>
      <w:r w:rsidRPr="009D3EB9">
        <w:rPr>
          <w:szCs w:val="24"/>
        </w:rPr>
        <w:t>Неприменимо;</w:t>
      </w:r>
    </w:p>
    <w:p w14:paraId="6A486C11" w14:textId="0CFC7D0F" w:rsidR="005033BD" w:rsidRPr="009D3EB9" w:rsidRDefault="005033BD" w:rsidP="005033BD">
      <w:pPr>
        <w:pStyle w:val="aff1"/>
        <w:numPr>
          <w:ilvl w:val="0"/>
          <w:numId w:val="15"/>
        </w:numPr>
        <w:rPr>
          <w:szCs w:val="24"/>
        </w:rPr>
      </w:pPr>
      <w:r w:rsidRPr="009D3EB9">
        <w:rPr>
          <w:szCs w:val="24"/>
        </w:rPr>
        <w:t>Неизвестно.</w:t>
      </w:r>
    </w:p>
    <w:p w14:paraId="1140559D" w14:textId="67DE86E6" w:rsidR="009D10B1" w:rsidRPr="009D3EB9" w:rsidRDefault="009D10B1" w:rsidP="009D10B1">
      <w:r w:rsidRPr="009D3EB9">
        <w:t xml:space="preserve">Для поля «Дата производства» доступны следующие </w:t>
      </w:r>
      <w:r w:rsidR="005033BD" w:rsidRPr="009D3EB9">
        <w:t xml:space="preserve">варианты </w:t>
      </w:r>
      <w:r w:rsidR="00163C5C" w:rsidRPr="009D3EB9">
        <w:t>ответ</w:t>
      </w:r>
      <w:r w:rsidR="005033BD" w:rsidRPr="009D3EB9">
        <w:t>ов</w:t>
      </w:r>
      <w:r w:rsidRPr="009D3EB9">
        <w:t>:</w:t>
      </w:r>
    </w:p>
    <w:p w14:paraId="68301CBA" w14:textId="7FEBA243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 xml:space="preserve">) – выбранное значение не может быть </w:t>
      </w:r>
      <w:r w:rsidR="008466F3" w:rsidRPr="009D3EB9">
        <w:rPr>
          <w:szCs w:val="24"/>
        </w:rPr>
        <w:t>больше</w:t>
      </w:r>
      <w:r w:rsidRPr="009D3EB9">
        <w:rPr>
          <w:szCs w:val="24"/>
        </w:rPr>
        <w:t xml:space="preserve"> текущей даты</w:t>
      </w:r>
      <w:r w:rsidR="00190C1F" w:rsidRPr="009D3EB9">
        <w:rPr>
          <w:szCs w:val="24"/>
        </w:rPr>
        <w:t>;</w:t>
      </w:r>
    </w:p>
    <w:p w14:paraId="6FFA60B2" w14:textId="203435DE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lastRenderedPageBreak/>
        <w:t xml:space="preserve">месяц/год - выбранное значение не может быть </w:t>
      </w:r>
      <w:r w:rsidR="008466F3" w:rsidRPr="009D3EB9">
        <w:rPr>
          <w:szCs w:val="24"/>
        </w:rPr>
        <w:t>больше</w:t>
      </w:r>
      <w:r w:rsidRPr="009D3EB9">
        <w:rPr>
          <w:szCs w:val="24"/>
        </w:rPr>
        <w:t xml:space="preserve"> текущей даты</w:t>
      </w:r>
      <w:r w:rsidR="00190C1F" w:rsidRPr="009D3EB9">
        <w:rPr>
          <w:szCs w:val="24"/>
        </w:rPr>
        <w:t>;</w:t>
      </w:r>
    </w:p>
    <w:p w14:paraId="0A7D85B1" w14:textId="2E0962E9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текстовое поле – для ручного ввода значения даты</w:t>
      </w:r>
      <w:r w:rsidR="00190C1F" w:rsidRPr="009D3EB9">
        <w:rPr>
          <w:szCs w:val="24"/>
        </w:rPr>
        <w:t>;</w:t>
      </w:r>
      <w:r w:rsidRPr="009D3EB9">
        <w:rPr>
          <w:szCs w:val="24"/>
        </w:rPr>
        <w:t xml:space="preserve"> </w:t>
      </w:r>
    </w:p>
    <w:p w14:paraId="511296C5" w14:textId="3EB7A15B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неизвестно</w:t>
      </w:r>
      <w:r w:rsidR="00190C1F" w:rsidRPr="009D3EB9">
        <w:rPr>
          <w:szCs w:val="24"/>
        </w:rPr>
        <w:t>;</w:t>
      </w:r>
      <w:r w:rsidRPr="009D3EB9">
        <w:rPr>
          <w:szCs w:val="24"/>
        </w:rPr>
        <w:t xml:space="preserve"> </w:t>
      </w:r>
    </w:p>
    <w:p w14:paraId="00B0158D" w14:textId="22591C87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неприменимо.</w:t>
      </w:r>
    </w:p>
    <w:p w14:paraId="6C8F85B0" w14:textId="26446C4E" w:rsidR="009D10B1" w:rsidRPr="009D3EB9" w:rsidRDefault="009D10B1" w:rsidP="009D10B1">
      <w:r w:rsidRPr="009D3EB9">
        <w:t xml:space="preserve">Для поля «Срок годности (эксплуатации)» доступны </w:t>
      </w:r>
      <w:r w:rsidR="005033BD" w:rsidRPr="009D3EB9">
        <w:t>следующие варианты ответов</w:t>
      </w:r>
      <w:r w:rsidRPr="009D3EB9">
        <w:t>:</w:t>
      </w:r>
    </w:p>
    <w:p w14:paraId="5908A467" w14:textId="4F94717F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меньше текущей даты</w:t>
      </w:r>
      <w:r w:rsidR="00190C1F" w:rsidRPr="009D3EB9">
        <w:rPr>
          <w:szCs w:val="24"/>
        </w:rPr>
        <w:t>;</w:t>
      </w:r>
    </w:p>
    <w:p w14:paraId="3B97D9D0" w14:textId="131E1EE2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месяц/год - выбранное значение не может быть меньше текущей даты</w:t>
      </w:r>
      <w:r w:rsidR="00190C1F" w:rsidRPr="009D3EB9">
        <w:rPr>
          <w:szCs w:val="24"/>
        </w:rPr>
        <w:t>;</w:t>
      </w:r>
    </w:p>
    <w:p w14:paraId="69CAF8E7" w14:textId="072845E1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временной интервал – для указания значения в виде интервала лет/дней/месяцев</w:t>
      </w:r>
      <w:r w:rsidR="00190C1F" w:rsidRPr="009D3EB9">
        <w:rPr>
          <w:szCs w:val="24"/>
        </w:rPr>
        <w:t>;</w:t>
      </w:r>
    </w:p>
    <w:p w14:paraId="4B8BC499" w14:textId="32DC01BB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текстовое поле – для ручного ввода значения даты</w:t>
      </w:r>
      <w:r w:rsidR="00190C1F" w:rsidRPr="009D3EB9">
        <w:rPr>
          <w:szCs w:val="24"/>
        </w:rPr>
        <w:t>;</w:t>
      </w:r>
      <w:r w:rsidRPr="009D3EB9">
        <w:rPr>
          <w:szCs w:val="24"/>
        </w:rPr>
        <w:t xml:space="preserve"> </w:t>
      </w:r>
    </w:p>
    <w:p w14:paraId="4C01F8B9" w14:textId="24CDE725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неизвестно</w:t>
      </w:r>
      <w:r w:rsidR="00190C1F" w:rsidRPr="009D3EB9">
        <w:rPr>
          <w:szCs w:val="24"/>
        </w:rPr>
        <w:t>;</w:t>
      </w:r>
      <w:r w:rsidRPr="009D3EB9">
        <w:rPr>
          <w:szCs w:val="24"/>
        </w:rPr>
        <w:t xml:space="preserve"> </w:t>
      </w:r>
    </w:p>
    <w:p w14:paraId="02AFB491" w14:textId="6DAC0F51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</w:t>
      </w:r>
      <w:r w:rsidR="00190C1F" w:rsidRPr="009D3EB9">
        <w:rPr>
          <w:szCs w:val="24"/>
        </w:rPr>
        <w:t>;</w:t>
      </w:r>
    </w:p>
    <w:p w14:paraId="2D709AE7" w14:textId="53F35826" w:rsidR="009D10B1" w:rsidRPr="009D3EB9" w:rsidRDefault="009D10B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неограничен.</w:t>
      </w:r>
    </w:p>
    <w:p w14:paraId="5B2543DD" w14:textId="2BF462C6" w:rsidR="00537716" w:rsidRPr="009D3EB9" w:rsidRDefault="00537716" w:rsidP="00537716">
      <w:r w:rsidRPr="009D3EB9">
        <w:t xml:space="preserve">Для поля «Дата окончания гарантийного срока» доступны </w:t>
      </w:r>
      <w:r w:rsidR="005033BD" w:rsidRPr="009D3EB9">
        <w:t>следующие варианты ответов</w:t>
      </w:r>
      <w:r w:rsidRPr="009D3EB9">
        <w:t>:</w:t>
      </w:r>
    </w:p>
    <w:p w14:paraId="3FA96022" w14:textId="01FF97B0" w:rsidR="00537716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 xml:space="preserve">) – выбранное значение не может быть меньше </w:t>
      </w:r>
      <w:r w:rsidR="008466F3" w:rsidRPr="009D3EB9">
        <w:rPr>
          <w:szCs w:val="24"/>
        </w:rPr>
        <w:t>значения поля «Дата производства»</w:t>
      </w:r>
      <w:r w:rsidR="00190C1F" w:rsidRPr="009D3EB9">
        <w:rPr>
          <w:szCs w:val="24"/>
        </w:rPr>
        <w:t>;</w:t>
      </w:r>
    </w:p>
    <w:p w14:paraId="5FD9D2F0" w14:textId="2F46CCD8" w:rsidR="00537716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месяц/год - выбранное значение не может быть меньше </w:t>
      </w:r>
      <w:r w:rsidR="008466F3" w:rsidRPr="009D3EB9">
        <w:rPr>
          <w:szCs w:val="24"/>
        </w:rPr>
        <w:t>значения поля «Дата производства»</w:t>
      </w:r>
      <w:r w:rsidR="00190C1F" w:rsidRPr="009D3EB9">
        <w:rPr>
          <w:szCs w:val="24"/>
        </w:rPr>
        <w:t>;</w:t>
      </w:r>
    </w:p>
    <w:p w14:paraId="427E322E" w14:textId="447335A0" w:rsidR="00537716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временной интервал – для указания значения в виде интервала лет/дней/месяцев</w:t>
      </w:r>
      <w:r w:rsidR="00190C1F" w:rsidRPr="009D3EB9">
        <w:rPr>
          <w:szCs w:val="24"/>
        </w:rPr>
        <w:t>;</w:t>
      </w:r>
    </w:p>
    <w:p w14:paraId="7E57E540" w14:textId="47F2A876" w:rsidR="00537716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текстовое поле – для ручного ввода значения даты</w:t>
      </w:r>
      <w:r w:rsidR="00190C1F" w:rsidRPr="009D3EB9">
        <w:rPr>
          <w:szCs w:val="24"/>
        </w:rPr>
        <w:t>;</w:t>
      </w:r>
      <w:r w:rsidRPr="009D3EB9">
        <w:rPr>
          <w:szCs w:val="24"/>
        </w:rPr>
        <w:t xml:space="preserve"> </w:t>
      </w:r>
    </w:p>
    <w:p w14:paraId="0D02C097" w14:textId="7881A6FC" w:rsidR="00537716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неизвестно</w:t>
      </w:r>
      <w:r w:rsidR="00190C1F" w:rsidRPr="009D3EB9">
        <w:rPr>
          <w:szCs w:val="24"/>
        </w:rPr>
        <w:t>;</w:t>
      </w:r>
      <w:r w:rsidRPr="009D3EB9">
        <w:rPr>
          <w:szCs w:val="24"/>
        </w:rPr>
        <w:t xml:space="preserve"> </w:t>
      </w:r>
    </w:p>
    <w:p w14:paraId="3DA3098B" w14:textId="32A3FE91" w:rsidR="00537716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</w:t>
      </w:r>
      <w:r w:rsidR="00190C1F" w:rsidRPr="009D3EB9">
        <w:rPr>
          <w:szCs w:val="24"/>
        </w:rPr>
        <w:t>;</w:t>
      </w:r>
    </w:p>
    <w:p w14:paraId="0E4ED6D9" w14:textId="2DED6E24" w:rsidR="009D10B1" w:rsidRPr="009D3EB9" w:rsidRDefault="00537716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неограничен.</w:t>
      </w:r>
    </w:p>
    <w:p w14:paraId="5C63A7F1" w14:textId="597E143B" w:rsidR="00537716" w:rsidRPr="009D3EB9" w:rsidRDefault="00537716" w:rsidP="00537716">
      <w:pPr>
        <w:spacing w:line="240" w:lineRule="auto"/>
      </w:pPr>
      <w:r w:rsidRPr="009D3EB9">
        <w:t>В случае, если при выборе ответа на вопросы «Имеется ли состав?», «Имеется ли комплектация?», «Имеются ли принадлежности?» пользователь выбирает значение «Да» - происходит переход на формы ввода сведений о составе, моделях, принадлежностях</w:t>
      </w:r>
      <w:r w:rsidR="00163C5C" w:rsidRPr="009D3EB9">
        <w:t xml:space="preserve"> (в зависимости от ответов пользователя).</w:t>
      </w:r>
    </w:p>
    <w:bookmarkEnd w:id="44"/>
    <w:p w14:paraId="54DAEE27" w14:textId="553381F4" w:rsidR="005033BD" w:rsidRPr="009D3EB9" w:rsidRDefault="005033BD" w:rsidP="00537716">
      <w:pPr>
        <w:spacing w:line="240" w:lineRule="auto"/>
      </w:pPr>
      <w:r w:rsidRPr="009D3EB9">
        <w:t>Для поля «Известно о количестве МИ в обращени</w:t>
      </w:r>
      <w:r w:rsidR="00C00A61" w:rsidRPr="009D3EB9">
        <w:t>й</w:t>
      </w:r>
      <w:r w:rsidRPr="009D3EB9">
        <w:t xml:space="preserve">?» доступны варианты ответов «Да» или «Нет». При ответе «Да» на экране отображается дополнительное поле «Детализация», </w:t>
      </w:r>
      <w:r w:rsidR="00C00A61" w:rsidRPr="009D3EB9">
        <w:t>для ввода текстового комментария, уточняющего ответ на вопрос о количестве обращений.</w:t>
      </w:r>
    </w:p>
    <w:p w14:paraId="63DCD40A" w14:textId="068F5D37" w:rsidR="00C00A61" w:rsidRPr="009D3EB9" w:rsidRDefault="00C00A61" w:rsidP="00C00A61">
      <w:pPr>
        <w:spacing w:line="240" w:lineRule="auto"/>
      </w:pPr>
      <w:r w:rsidRPr="009D3EB9">
        <w:t>Для поля «Параллельное использование другого изделия» доступны варианты ответов «Да» и «Неизвестно». При ответе «Да» (</w:t>
      </w:r>
      <w:r w:rsidRPr="009D3EB9">
        <w:fldChar w:fldCharType="begin"/>
      </w:r>
      <w:r w:rsidRPr="009D3EB9">
        <w:instrText xml:space="preserve"> REF _Ref134101974 \h </w:instrText>
      </w:r>
      <w:r w:rsidR="009D3EB9">
        <w:instrText xml:space="preserve"> \* MERGEFORMAT </w:instrText>
      </w:r>
      <w:r w:rsidRPr="009D3EB9">
        <w:fldChar w:fldCharType="separate"/>
      </w:r>
      <w:r w:rsidR="00EB0259" w:rsidRPr="009D3EB9">
        <w:t xml:space="preserve">Рисунок </w:t>
      </w:r>
      <w:r w:rsidR="00EB0259" w:rsidRPr="009D3EB9">
        <w:rPr>
          <w:noProof/>
        </w:rPr>
        <w:t>13</w:t>
      </w:r>
      <w:r w:rsidRPr="009D3EB9">
        <w:fldChar w:fldCharType="end"/>
      </w:r>
      <w:r w:rsidRPr="009D3EB9">
        <w:t xml:space="preserve">) на экране отображаются дополнительные поля, обязательные для заполнения: </w:t>
      </w:r>
    </w:p>
    <w:p w14:paraId="67FF2827" w14:textId="3CC6F080" w:rsidR="00C00A61" w:rsidRPr="009D3EB9" w:rsidRDefault="00C00A61" w:rsidP="00C00A61">
      <w:pPr>
        <w:pStyle w:val="aff1"/>
        <w:numPr>
          <w:ilvl w:val="0"/>
          <w:numId w:val="16"/>
        </w:numPr>
        <w:spacing w:line="240" w:lineRule="auto"/>
        <w:rPr>
          <w:szCs w:val="24"/>
        </w:rPr>
      </w:pPr>
      <w:r w:rsidRPr="009D3EB9">
        <w:rPr>
          <w:szCs w:val="24"/>
        </w:rPr>
        <w:t>«Количество вовлеченных медицинских изделий при НС (инциденте)»;</w:t>
      </w:r>
    </w:p>
    <w:p w14:paraId="105629BC" w14:textId="37054228" w:rsidR="00C00A61" w:rsidRPr="009D3EB9" w:rsidRDefault="00C00A61" w:rsidP="00C00A61">
      <w:pPr>
        <w:pStyle w:val="aff1"/>
        <w:numPr>
          <w:ilvl w:val="0"/>
          <w:numId w:val="16"/>
        </w:numPr>
        <w:spacing w:line="240" w:lineRule="auto"/>
        <w:rPr>
          <w:szCs w:val="24"/>
        </w:rPr>
      </w:pPr>
      <w:r w:rsidRPr="009D3EB9">
        <w:rPr>
          <w:szCs w:val="24"/>
        </w:rPr>
        <w:t>«Вовлечённые медицинские изделия при НС (инциденте)».</w:t>
      </w:r>
    </w:p>
    <w:p w14:paraId="686BFA9E" w14:textId="77777777" w:rsidR="00C00A61" w:rsidRPr="009D3EB9" w:rsidRDefault="00C00A61" w:rsidP="00C00A61">
      <w:pPr>
        <w:keepNext/>
        <w:spacing w:line="240" w:lineRule="auto"/>
      </w:pPr>
      <w:r w:rsidRPr="009D3EB9">
        <w:rPr>
          <w:noProof/>
        </w:rPr>
        <w:lastRenderedPageBreak/>
        <w:drawing>
          <wp:inline distT="0" distB="0" distL="0" distR="0" wp14:anchorId="0122FD72" wp14:editId="12F859F8">
            <wp:extent cx="6264275" cy="143700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74BAF" w14:textId="7777F159" w:rsidR="00C00A61" w:rsidRPr="009D3EB9" w:rsidRDefault="00C00A61" w:rsidP="00C00A61">
      <w:pPr>
        <w:spacing w:line="240" w:lineRule="auto"/>
        <w:jc w:val="center"/>
      </w:pPr>
      <w:bookmarkStart w:id="45" w:name="_Ref134101974"/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C069D8" w:rsidRPr="009D3EB9">
        <w:rPr>
          <w:noProof/>
        </w:rPr>
        <w:t>13</w:t>
      </w:r>
      <w:r w:rsidR="00531E0C">
        <w:rPr>
          <w:noProof/>
        </w:rPr>
        <w:fldChar w:fldCharType="end"/>
      </w:r>
      <w:bookmarkEnd w:id="45"/>
      <w:r w:rsidRPr="009D3EB9">
        <w:t xml:space="preserve"> Параллельное использование другого изделия (ответ «Да»)</w:t>
      </w:r>
    </w:p>
    <w:p w14:paraId="2EF4E329" w14:textId="0ACACD1E" w:rsidR="008C2402" w:rsidRPr="009D3EB9" w:rsidRDefault="008C2402" w:rsidP="008C2402">
      <w:pPr>
        <w:pStyle w:val="3"/>
        <w:rPr>
          <w:sz w:val="24"/>
          <w:szCs w:val="24"/>
        </w:rPr>
      </w:pPr>
      <w:bookmarkStart w:id="46" w:name="_Toc133922792"/>
      <w:r w:rsidRPr="009D3EB9">
        <w:rPr>
          <w:sz w:val="24"/>
          <w:szCs w:val="24"/>
        </w:rPr>
        <w:t xml:space="preserve">Сведения о </w:t>
      </w:r>
      <w:r w:rsidR="00B96C45" w:rsidRPr="009D3EB9">
        <w:rPr>
          <w:sz w:val="24"/>
          <w:szCs w:val="24"/>
        </w:rPr>
        <w:t>составе медицинского изделия</w:t>
      </w:r>
      <w:bookmarkEnd w:id="46"/>
    </w:p>
    <w:p w14:paraId="5CF7B480" w14:textId="11DA5C81" w:rsidR="00C00A61" w:rsidRPr="009D3EB9" w:rsidRDefault="00001F14" w:rsidP="00C00A61">
      <w:pPr>
        <w:keepNext/>
        <w:jc w:val="center"/>
      </w:pPr>
      <w:r w:rsidRPr="009D3EB9">
        <w:rPr>
          <w:noProof/>
        </w:rPr>
        <w:drawing>
          <wp:inline distT="0" distB="0" distL="0" distR="0" wp14:anchorId="011B6B6D" wp14:editId="5EE26A00">
            <wp:extent cx="6264275" cy="364299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A070" w14:textId="4B819BE3" w:rsidR="00C00A61" w:rsidRPr="009D3EB9" w:rsidRDefault="00C00A61" w:rsidP="00C00A61">
      <w:pPr>
        <w:jc w:val="center"/>
      </w:pPr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C069D8" w:rsidRPr="009D3EB9">
        <w:rPr>
          <w:noProof/>
        </w:rPr>
        <w:t>14</w:t>
      </w:r>
      <w:r w:rsidR="00531E0C">
        <w:rPr>
          <w:noProof/>
        </w:rPr>
        <w:fldChar w:fldCharType="end"/>
      </w:r>
      <w:r w:rsidRPr="009D3EB9">
        <w:t xml:space="preserve"> Сведения о составе </w:t>
      </w:r>
      <w:r w:rsidR="00001F14" w:rsidRPr="009D3EB9">
        <w:t>изделия</w:t>
      </w:r>
    </w:p>
    <w:p w14:paraId="46E338E6" w14:textId="651DDCF5" w:rsidR="008466F3" w:rsidRPr="009D3EB9" w:rsidRDefault="008466F3" w:rsidP="008466F3">
      <w:bookmarkStart w:id="47" w:name="_Hlk134104571"/>
      <w:r w:rsidRPr="009D3EB9">
        <w:t xml:space="preserve">Для в поля «Дата производства» доступны </w:t>
      </w:r>
      <w:r w:rsidR="00C00A61" w:rsidRPr="009D3EB9">
        <w:t>следующие варианты ответов</w:t>
      </w:r>
      <w:r w:rsidRPr="009D3EB9">
        <w:t>:</w:t>
      </w:r>
    </w:p>
    <w:p w14:paraId="160A9983" w14:textId="4E523D57" w:rsidR="008466F3" w:rsidRPr="009D3EB9" w:rsidRDefault="008466F3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больше текущей даты</w:t>
      </w:r>
      <w:r w:rsidR="00190C1F" w:rsidRPr="009D3EB9">
        <w:rPr>
          <w:szCs w:val="24"/>
        </w:rPr>
        <w:t>;</w:t>
      </w:r>
    </w:p>
    <w:p w14:paraId="2FAFF4C8" w14:textId="3CA371DB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</w:t>
      </w:r>
      <w:r w:rsidR="008466F3" w:rsidRPr="009D3EB9">
        <w:rPr>
          <w:szCs w:val="24"/>
        </w:rPr>
        <w:t>есяц/год - выбранное значение не может быть больше текущей даты</w:t>
      </w:r>
      <w:r w:rsidR="00190C1F" w:rsidRPr="009D3EB9">
        <w:rPr>
          <w:szCs w:val="24"/>
        </w:rPr>
        <w:t>;</w:t>
      </w:r>
    </w:p>
    <w:p w14:paraId="0C4E6D5C" w14:textId="571DFB01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Т</w:t>
      </w:r>
      <w:r w:rsidR="008466F3" w:rsidRPr="009D3EB9">
        <w:rPr>
          <w:szCs w:val="24"/>
        </w:rPr>
        <w:t>екстовое поле – для ручного ввода значения даты</w:t>
      </w:r>
      <w:r w:rsidR="00190C1F" w:rsidRPr="009D3EB9">
        <w:rPr>
          <w:szCs w:val="24"/>
        </w:rPr>
        <w:t>;</w:t>
      </w:r>
      <w:r w:rsidR="008466F3" w:rsidRPr="009D3EB9">
        <w:rPr>
          <w:szCs w:val="24"/>
        </w:rPr>
        <w:t xml:space="preserve"> </w:t>
      </w:r>
    </w:p>
    <w:p w14:paraId="37C60796" w14:textId="29DD789E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</w:t>
      </w:r>
      <w:r w:rsidR="008466F3" w:rsidRPr="009D3EB9">
        <w:rPr>
          <w:szCs w:val="24"/>
        </w:rPr>
        <w:t>еизвестно</w:t>
      </w:r>
      <w:r w:rsidR="00190C1F" w:rsidRPr="009D3EB9">
        <w:rPr>
          <w:szCs w:val="24"/>
        </w:rPr>
        <w:t>;</w:t>
      </w:r>
      <w:r w:rsidR="008466F3" w:rsidRPr="009D3EB9">
        <w:rPr>
          <w:szCs w:val="24"/>
        </w:rPr>
        <w:t xml:space="preserve"> </w:t>
      </w:r>
    </w:p>
    <w:p w14:paraId="431DE2EE" w14:textId="490BD96C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</w:t>
      </w:r>
      <w:r w:rsidR="008466F3" w:rsidRPr="009D3EB9">
        <w:rPr>
          <w:szCs w:val="24"/>
        </w:rPr>
        <w:t>еприменимо.</w:t>
      </w:r>
    </w:p>
    <w:p w14:paraId="6C978B57" w14:textId="2BFBCCBE" w:rsidR="008466F3" w:rsidRPr="009D3EB9" w:rsidRDefault="008466F3" w:rsidP="008466F3">
      <w:r w:rsidRPr="009D3EB9">
        <w:t xml:space="preserve">Для поля «Срок годности (эксплуатации)» доступны </w:t>
      </w:r>
      <w:r w:rsidR="00C00A61" w:rsidRPr="009D3EB9">
        <w:t>следующие варианты ответов</w:t>
      </w:r>
      <w:r w:rsidRPr="009D3EB9">
        <w:t>:</w:t>
      </w:r>
    </w:p>
    <w:p w14:paraId="0CC9825E" w14:textId="7930340B" w:rsidR="008466F3" w:rsidRPr="009D3EB9" w:rsidRDefault="008466F3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меньше текущей даты</w:t>
      </w:r>
      <w:r w:rsidR="00190C1F" w:rsidRPr="009D3EB9">
        <w:rPr>
          <w:szCs w:val="24"/>
        </w:rPr>
        <w:t>;</w:t>
      </w:r>
    </w:p>
    <w:p w14:paraId="299B0A12" w14:textId="44CA8CB2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</w:t>
      </w:r>
      <w:r w:rsidR="008466F3" w:rsidRPr="009D3EB9">
        <w:rPr>
          <w:szCs w:val="24"/>
        </w:rPr>
        <w:t>есяц/год - выбранное значение не может быть меньше текущей даты</w:t>
      </w:r>
      <w:r w:rsidR="00190C1F" w:rsidRPr="009D3EB9">
        <w:rPr>
          <w:szCs w:val="24"/>
        </w:rPr>
        <w:t>;</w:t>
      </w:r>
    </w:p>
    <w:p w14:paraId="3BDE17AD" w14:textId="434557CA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В</w:t>
      </w:r>
      <w:r w:rsidR="008466F3" w:rsidRPr="009D3EB9">
        <w:rPr>
          <w:szCs w:val="24"/>
        </w:rPr>
        <w:t>ременной интервал – для указания значения в виде интервала лет/дней/месяцев</w:t>
      </w:r>
      <w:r w:rsidR="00190C1F" w:rsidRPr="009D3EB9">
        <w:rPr>
          <w:szCs w:val="24"/>
        </w:rPr>
        <w:t>;</w:t>
      </w:r>
    </w:p>
    <w:p w14:paraId="523F1818" w14:textId="20E01998" w:rsidR="008466F3" w:rsidRPr="009D3EB9" w:rsidRDefault="00C00A61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Т</w:t>
      </w:r>
      <w:r w:rsidR="008466F3" w:rsidRPr="009D3EB9">
        <w:rPr>
          <w:szCs w:val="24"/>
        </w:rPr>
        <w:t>екстовое поле – для ручного ввода значения даты</w:t>
      </w:r>
      <w:r w:rsidR="00190C1F" w:rsidRPr="009D3EB9">
        <w:rPr>
          <w:szCs w:val="24"/>
        </w:rPr>
        <w:t>;</w:t>
      </w:r>
      <w:r w:rsidR="008466F3" w:rsidRPr="009D3EB9">
        <w:rPr>
          <w:szCs w:val="24"/>
        </w:rPr>
        <w:t xml:space="preserve"> </w:t>
      </w:r>
    </w:p>
    <w:p w14:paraId="598C3F29" w14:textId="11146450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lastRenderedPageBreak/>
        <w:t>Н</w:t>
      </w:r>
      <w:r w:rsidR="008466F3" w:rsidRPr="009D3EB9">
        <w:rPr>
          <w:szCs w:val="24"/>
        </w:rPr>
        <w:t>еизвестно</w:t>
      </w:r>
      <w:r w:rsidR="00190C1F" w:rsidRPr="009D3EB9">
        <w:rPr>
          <w:szCs w:val="24"/>
        </w:rPr>
        <w:t>;</w:t>
      </w:r>
      <w:r w:rsidR="008466F3" w:rsidRPr="009D3EB9">
        <w:rPr>
          <w:szCs w:val="24"/>
        </w:rPr>
        <w:t xml:space="preserve"> </w:t>
      </w:r>
    </w:p>
    <w:p w14:paraId="745FFE0E" w14:textId="2FB6D7D1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</w:t>
      </w:r>
      <w:r w:rsidR="008466F3" w:rsidRPr="009D3EB9">
        <w:rPr>
          <w:szCs w:val="24"/>
        </w:rPr>
        <w:t>еприменимо</w:t>
      </w:r>
      <w:r w:rsidR="00190C1F" w:rsidRPr="009D3EB9">
        <w:rPr>
          <w:szCs w:val="24"/>
        </w:rPr>
        <w:t>;</w:t>
      </w:r>
    </w:p>
    <w:p w14:paraId="3FDA9721" w14:textId="088466AB" w:rsidR="008466F3" w:rsidRPr="009D3EB9" w:rsidRDefault="00C00A61" w:rsidP="00604BD1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</w:t>
      </w:r>
      <w:r w:rsidR="008466F3" w:rsidRPr="009D3EB9">
        <w:rPr>
          <w:szCs w:val="24"/>
        </w:rPr>
        <w:t>е</w:t>
      </w:r>
      <w:r w:rsidRPr="009D3EB9">
        <w:rPr>
          <w:szCs w:val="24"/>
        </w:rPr>
        <w:t xml:space="preserve"> </w:t>
      </w:r>
      <w:r w:rsidR="008466F3" w:rsidRPr="009D3EB9">
        <w:rPr>
          <w:szCs w:val="24"/>
        </w:rPr>
        <w:t>ограничен.</w:t>
      </w:r>
    </w:p>
    <w:p w14:paraId="5A6354EF" w14:textId="5E756C44" w:rsidR="00C00A61" w:rsidRPr="009D3EB9" w:rsidRDefault="00C00A61" w:rsidP="00001F14">
      <w:r w:rsidRPr="009D3EB9">
        <w:t xml:space="preserve">При необходимости ввести сведения о нескольких составах </w:t>
      </w:r>
      <w:r w:rsidR="00001F14" w:rsidRPr="009D3EB9">
        <w:t>изделия</w:t>
      </w:r>
      <w:r w:rsidRPr="009D3EB9">
        <w:t>, нужно нажать на кнопку «Добавить»</w:t>
      </w:r>
      <w:r w:rsidR="00001F14" w:rsidRPr="009D3EB9">
        <w:t xml:space="preserve">, после чего блок полей для ввода сведений о составе изделия </w:t>
      </w:r>
      <w:proofErr w:type="spellStart"/>
      <w:r w:rsidR="00001F14" w:rsidRPr="009D3EB9">
        <w:t>продублируется</w:t>
      </w:r>
      <w:proofErr w:type="spellEnd"/>
      <w:r w:rsidR="00001F14" w:rsidRPr="009D3EB9">
        <w:t xml:space="preserve">. </w:t>
      </w:r>
    </w:p>
    <w:p w14:paraId="40601C2D" w14:textId="0B7A16A8" w:rsidR="00001F14" w:rsidRPr="009D3EB9" w:rsidRDefault="00001F14" w:rsidP="00001F14">
      <w:r w:rsidRPr="009D3EB9">
        <w:t>В случае, если добавлен лишний блок полей, его можно удалить, нажав для этого одноименную кнопку.</w:t>
      </w:r>
    </w:p>
    <w:p w14:paraId="6E053D77" w14:textId="0A1DA763" w:rsidR="00AB7CFB" w:rsidRPr="009D3EB9" w:rsidRDefault="00AB7CFB" w:rsidP="00AB7CFB">
      <w:pPr>
        <w:pStyle w:val="3"/>
        <w:rPr>
          <w:sz w:val="24"/>
          <w:szCs w:val="24"/>
        </w:rPr>
      </w:pPr>
      <w:bookmarkStart w:id="48" w:name="_Toc133922793"/>
      <w:bookmarkEnd w:id="47"/>
      <w:r w:rsidRPr="009D3EB9">
        <w:rPr>
          <w:sz w:val="24"/>
          <w:szCs w:val="24"/>
        </w:rPr>
        <w:t>Сведения о комплектации медицинского изделия</w:t>
      </w:r>
      <w:bookmarkEnd w:id="48"/>
    </w:p>
    <w:p w14:paraId="79833F29" w14:textId="3FA43ABB" w:rsidR="00C00A61" w:rsidRPr="009D3EB9" w:rsidRDefault="00001F14" w:rsidP="00001F14">
      <w:pPr>
        <w:pStyle w:val="1"/>
        <w:numPr>
          <w:ilvl w:val="0"/>
          <w:numId w:val="0"/>
        </w:numPr>
        <w:jc w:val="center"/>
        <w:rPr>
          <w:sz w:val="24"/>
          <w:szCs w:val="24"/>
        </w:rPr>
      </w:pPr>
      <w:r w:rsidRPr="009D3EB9">
        <w:rPr>
          <w:noProof/>
          <w:sz w:val="24"/>
          <w:szCs w:val="24"/>
        </w:rPr>
        <w:drawing>
          <wp:inline distT="0" distB="0" distL="0" distR="0" wp14:anchorId="1A6DED94" wp14:editId="28EE3EAF">
            <wp:extent cx="6264275" cy="3578225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AEFE5" w14:textId="7E81562D" w:rsidR="00C00A61" w:rsidRPr="009D3EB9" w:rsidRDefault="00C00A61" w:rsidP="00C00A61">
      <w:pPr>
        <w:jc w:val="center"/>
      </w:pPr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</w:instrText>
      </w:r>
      <w:r w:rsidR="00531E0C">
        <w:instrText xml:space="preserve">\* ARABIC </w:instrText>
      </w:r>
      <w:r w:rsidR="00531E0C">
        <w:fldChar w:fldCharType="separate"/>
      </w:r>
      <w:r w:rsidR="00C069D8" w:rsidRPr="009D3EB9">
        <w:rPr>
          <w:noProof/>
        </w:rPr>
        <w:t>15</w:t>
      </w:r>
      <w:r w:rsidR="00531E0C">
        <w:rPr>
          <w:noProof/>
        </w:rPr>
        <w:fldChar w:fldCharType="end"/>
      </w:r>
      <w:r w:rsidRPr="009D3EB9">
        <w:t xml:space="preserve"> Сведения о </w:t>
      </w:r>
      <w:r w:rsidR="00001F14" w:rsidRPr="009D3EB9">
        <w:t>комплектации медицинского изделия</w:t>
      </w:r>
    </w:p>
    <w:p w14:paraId="0D3F555E" w14:textId="77777777" w:rsidR="00001F14" w:rsidRPr="009D3EB9" w:rsidRDefault="00001F14" w:rsidP="00001F14">
      <w:bookmarkStart w:id="49" w:name="_Hlk134104591"/>
      <w:r w:rsidRPr="009D3EB9">
        <w:t>Для в поля «Дата производства» доступны следующие варианты ответов:</w:t>
      </w:r>
    </w:p>
    <w:p w14:paraId="51BABEEE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больше текущей даты;</w:t>
      </w:r>
    </w:p>
    <w:p w14:paraId="043B8AC1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Месяц/год - выбранное значение не может быть больше текущей даты;</w:t>
      </w:r>
    </w:p>
    <w:p w14:paraId="7B46BCDE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Текстовое поле – для ручного ввода значения даты; </w:t>
      </w:r>
    </w:p>
    <w:p w14:paraId="63C877AC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Неизвестно; </w:t>
      </w:r>
    </w:p>
    <w:p w14:paraId="1CA3F866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Неприменимо.</w:t>
      </w:r>
    </w:p>
    <w:p w14:paraId="597D1EA5" w14:textId="77777777" w:rsidR="00001F14" w:rsidRPr="009D3EB9" w:rsidRDefault="00001F14" w:rsidP="00001F14">
      <w:r w:rsidRPr="009D3EB9">
        <w:t>Для поля «Срок годности (эксплуатации)» доступны следующие варианты ответов:</w:t>
      </w:r>
    </w:p>
    <w:p w14:paraId="300D859F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меньше текущей даты;</w:t>
      </w:r>
    </w:p>
    <w:p w14:paraId="11CBEAE6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Месяц/год - выбранное значение не может быть меньше текущей даты;</w:t>
      </w:r>
    </w:p>
    <w:p w14:paraId="56FF2DA1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Временной интервал – для указания значения в виде интервала лет/дней/месяцев;</w:t>
      </w:r>
    </w:p>
    <w:p w14:paraId="16865C8C" w14:textId="51979CF5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lastRenderedPageBreak/>
        <w:t xml:space="preserve">Текстовое поле – для ручного ввода значения даты; </w:t>
      </w:r>
    </w:p>
    <w:p w14:paraId="3B991F48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Неизвестно; </w:t>
      </w:r>
    </w:p>
    <w:p w14:paraId="7C51DE60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Неприменимо;</w:t>
      </w:r>
    </w:p>
    <w:p w14:paraId="6BCD052E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 ограничен.</w:t>
      </w:r>
    </w:p>
    <w:p w14:paraId="334C9CBD" w14:textId="585C1760" w:rsidR="00001F14" w:rsidRPr="009D3EB9" w:rsidRDefault="00001F14" w:rsidP="00001F14">
      <w:r w:rsidRPr="009D3EB9">
        <w:t xml:space="preserve">При необходимости ввести сведения о нескольких комплектациях изделия, нужно нажать на кнопку «Добавить», после чего блок полей для ввода сведений о комплектации изделия </w:t>
      </w:r>
      <w:proofErr w:type="spellStart"/>
      <w:r w:rsidRPr="009D3EB9">
        <w:t>продублируется</w:t>
      </w:r>
      <w:proofErr w:type="spellEnd"/>
      <w:r w:rsidRPr="009D3EB9">
        <w:t xml:space="preserve">. </w:t>
      </w:r>
    </w:p>
    <w:p w14:paraId="1D25CF36" w14:textId="77777777" w:rsidR="00001F14" w:rsidRPr="009D3EB9" w:rsidRDefault="00001F14" w:rsidP="00001F14">
      <w:r w:rsidRPr="009D3EB9">
        <w:t>В случае, если добавлен лишний блок полей, его можно удалить, нажав для этого одноименную кнопку.</w:t>
      </w:r>
    </w:p>
    <w:p w14:paraId="58F28A38" w14:textId="4529A69E" w:rsidR="00461969" w:rsidRPr="009D3EB9" w:rsidRDefault="00461969" w:rsidP="00461969">
      <w:pPr>
        <w:pStyle w:val="3"/>
        <w:rPr>
          <w:sz w:val="24"/>
          <w:szCs w:val="24"/>
        </w:rPr>
      </w:pPr>
      <w:bookmarkStart w:id="50" w:name="_Toc133922794"/>
      <w:r w:rsidRPr="009D3EB9">
        <w:rPr>
          <w:sz w:val="24"/>
          <w:szCs w:val="24"/>
        </w:rPr>
        <w:t>Сведения о пр</w:t>
      </w:r>
      <w:bookmarkEnd w:id="49"/>
      <w:r w:rsidRPr="009D3EB9">
        <w:rPr>
          <w:sz w:val="24"/>
          <w:szCs w:val="24"/>
        </w:rPr>
        <w:t>инадлежностях медицинского изделия</w:t>
      </w:r>
      <w:bookmarkEnd w:id="50"/>
    </w:p>
    <w:p w14:paraId="6BAD70BD" w14:textId="29937BAE" w:rsidR="00461969" w:rsidRPr="009D3EB9" w:rsidRDefault="00001F14" w:rsidP="00001F14">
      <w:pPr>
        <w:keepNext/>
      </w:pPr>
      <w:r w:rsidRPr="009D3EB9">
        <w:rPr>
          <w:noProof/>
        </w:rPr>
        <w:drawing>
          <wp:inline distT="0" distB="0" distL="0" distR="0" wp14:anchorId="19FC93BC" wp14:editId="5ABB8E5A">
            <wp:extent cx="6264275" cy="4203065"/>
            <wp:effectExtent l="0" t="0" r="3175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0029" w14:textId="1D96EF6D" w:rsidR="00461969" w:rsidRPr="009D3EB9" w:rsidRDefault="00461969" w:rsidP="00461969">
      <w:pPr>
        <w:pStyle w:val="aff4"/>
        <w:rPr>
          <w:sz w:val="24"/>
        </w:rPr>
      </w:pPr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EB0259" w:rsidRPr="009D3EB9">
        <w:rPr>
          <w:sz w:val="24"/>
        </w:rPr>
        <w:t>16</w:t>
      </w:r>
      <w:r w:rsidRPr="009D3EB9">
        <w:rPr>
          <w:sz w:val="24"/>
        </w:rPr>
        <w:fldChar w:fldCharType="end"/>
      </w:r>
      <w:r w:rsidRPr="009D3EB9">
        <w:rPr>
          <w:sz w:val="24"/>
        </w:rPr>
        <w:t xml:space="preserve"> Сведения о принадлежностях медицинского изделия</w:t>
      </w:r>
    </w:p>
    <w:p w14:paraId="5E565BDB" w14:textId="77777777" w:rsidR="00001F14" w:rsidRPr="009D3EB9" w:rsidRDefault="00001F14" w:rsidP="00001F14">
      <w:bookmarkStart w:id="51" w:name="_Hlk134104670"/>
      <w:r w:rsidRPr="009D3EB9">
        <w:t>Для в поля «Дата производства» доступны следующие варианты ответов:</w:t>
      </w:r>
    </w:p>
    <w:p w14:paraId="320ECB42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больше текущей даты;</w:t>
      </w:r>
    </w:p>
    <w:p w14:paraId="7C986FA0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Месяц/год - выбранное значение не может быть больше текущей даты;</w:t>
      </w:r>
    </w:p>
    <w:p w14:paraId="7EFF465B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Текстовое поле – для ручного ввода значения даты; </w:t>
      </w:r>
    </w:p>
    <w:p w14:paraId="223B0D5E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Неизвестно; </w:t>
      </w:r>
    </w:p>
    <w:p w14:paraId="4E7C8FD0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Неприменимо.</w:t>
      </w:r>
    </w:p>
    <w:p w14:paraId="1BA5EF0A" w14:textId="77777777" w:rsidR="00001F14" w:rsidRPr="009D3EB9" w:rsidRDefault="00001F14" w:rsidP="00001F14">
      <w:r w:rsidRPr="009D3EB9">
        <w:t>Для поля «Срок годности (эксплуатации)» доступны следующие варианты ответов:</w:t>
      </w:r>
    </w:p>
    <w:p w14:paraId="47D00941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lastRenderedPageBreak/>
        <w:t>Дата (</w:t>
      </w:r>
      <w:proofErr w:type="spellStart"/>
      <w:r w:rsidRPr="009D3EB9">
        <w:rPr>
          <w:szCs w:val="24"/>
        </w:rPr>
        <w:t>дд.мм.гггг</w:t>
      </w:r>
      <w:proofErr w:type="spellEnd"/>
      <w:r w:rsidRPr="009D3EB9">
        <w:rPr>
          <w:szCs w:val="24"/>
        </w:rPr>
        <w:t>) – выбранное значение не может быть меньше текущей даты;</w:t>
      </w:r>
    </w:p>
    <w:p w14:paraId="12FFEC6A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Месяц/год - выбранное значение не может быть меньше текущей даты;</w:t>
      </w:r>
    </w:p>
    <w:p w14:paraId="7F1D6443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Временной интервал – для указания значения в виде интервала лет/дней/месяцев;</w:t>
      </w:r>
    </w:p>
    <w:p w14:paraId="259C62AA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Текстовое поле – для ручного ввода значения даты; </w:t>
      </w:r>
    </w:p>
    <w:p w14:paraId="7B81E534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 xml:space="preserve">Неизвестно; </w:t>
      </w:r>
    </w:p>
    <w:p w14:paraId="4142E6BD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Неприменимо;</w:t>
      </w:r>
    </w:p>
    <w:p w14:paraId="3E9ABB66" w14:textId="77777777" w:rsidR="00001F14" w:rsidRPr="009D3EB9" w:rsidRDefault="00001F14" w:rsidP="00001F14">
      <w:pPr>
        <w:pStyle w:val="aff1"/>
        <w:numPr>
          <w:ilvl w:val="0"/>
          <w:numId w:val="12"/>
        </w:numPr>
        <w:spacing w:line="240" w:lineRule="auto"/>
        <w:rPr>
          <w:szCs w:val="24"/>
        </w:rPr>
      </w:pPr>
      <w:r w:rsidRPr="009D3EB9">
        <w:rPr>
          <w:szCs w:val="24"/>
        </w:rPr>
        <w:t>Не ограничен.</w:t>
      </w:r>
    </w:p>
    <w:p w14:paraId="5114109F" w14:textId="28012730" w:rsidR="00001F14" w:rsidRPr="009D3EB9" w:rsidRDefault="00001F14" w:rsidP="00001F14">
      <w:r w:rsidRPr="009D3EB9">
        <w:t xml:space="preserve">При необходимости ввести сведения о нескольких принадлежностях изделия, нужно нажать на кнопку «Добавить», после чего блок полей для ввода сведений о принадлежностях изделия </w:t>
      </w:r>
      <w:proofErr w:type="spellStart"/>
      <w:r w:rsidRPr="009D3EB9">
        <w:t>продублируется</w:t>
      </w:r>
      <w:proofErr w:type="spellEnd"/>
      <w:r w:rsidRPr="009D3EB9">
        <w:t>.</w:t>
      </w:r>
    </w:p>
    <w:p w14:paraId="09CE7211" w14:textId="77777777" w:rsidR="00001F14" w:rsidRPr="009D3EB9" w:rsidRDefault="00001F14" w:rsidP="00001F14">
      <w:r w:rsidRPr="009D3EB9">
        <w:t>В случае, если добавлен лишний блок полей, его можно удалить, нажав для этого одноименную кнопку.</w:t>
      </w:r>
      <w:bookmarkEnd w:id="51"/>
    </w:p>
    <w:p w14:paraId="55C9891D" w14:textId="020077E6" w:rsidR="00461969" w:rsidRPr="009D3EB9" w:rsidRDefault="00001F14" w:rsidP="00001F14">
      <w:pPr>
        <w:pStyle w:val="3"/>
        <w:rPr>
          <w:sz w:val="24"/>
          <w:szCs w:val="24"/>
        </w:rPr>
      </w:pPr>
      <w:r w:rsidRPr="009D3EB9">
        <w:rPr>
          <w:sz w:val="24"/>
          <w:szCs w:val="24"/>
        </w:rPr>
        <w:t>Дополнительная информация</w:t>
      </w:r>
    </w:p>
    <w:p w14:paraId="288D2E1D" w14:textId="073BDC19" w:rsidR="00BD03B0" w:rsidRPr="009D3EB9" w:rsidRDefault="00001F14" w:rsidP="00BD03B0">
      <w:pPr>
        <w:keepNext/>
      </w:pPr>
      <w:r w:rsidRPr="009D3EB9">
        <w:rPr>
          <w:noProof/>
        </w:rPr>
        <w:drawing>
          <wp:inline distT="0" distB="0" distL="0" distR="0" wp14:anchorId="1E7753D9" wp14:editId="0E9C63DF">
            <wp:extent cx="6264275" cy="52279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C604" w14:textId="610E8212" w:rsidR="00BD03B0" w:rsidRPr="009D3EB9" w:rsidRDefault="00BD03B0" w:rsidP="00BD03B0">
      <w:pPr>
        <w:pStyle w:val="aff4"/>
        <w:rPr>
          <w:sz w:val="24"/>
        </w:rPr>
      </w:pPr>
      <w:bookmarkStart w:id="52" w:name="_Ref134103319"/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EB0259" w:rsidRPr="009D3EB9">
        <w:rPr>
          <w:sz w:val="24"/>
        </w:rPr>
        <w:t>17</w:t>
      </w:r>
      <w:r w:rsidRPr="009D3EB9">
        <w:rPr>
          <w:sz w:val="24"/>
        </w:rPr>
        <w:fldChar w:fldCharType="end"/>
      </w:r>
      <w:bookmarkEnd w:id="52"/>
      <w:r w:rsidRPr="009D3EB9">
        <w:rPr>
          <w:sz w:val="24"/>
        </w:rPr>
        <w:t xml:space="preserve"> </w:t>
      </w:r>
      <w:r w:rsidR="00001F14" w:rsidRPr="009D3EB9">
        <w:rPr>
          <w:sz w:val="24"/>
        </w:rPr>
        <w:t>Дополнительная информация</w:t>
      </w:r>
    </w:p>
    <w:p w14:paraId="5D4F6ECB" w14:textId="44F7B00B" w:rsidR="00BD03B0" w:rsidRPr="009D3EB9" w:rsidRDefault="00C069D8" w:rsidP="00C069D8">
      <w:r w:rsidRPr="009D3EB9">
        <w:lastRenderedPageBreak/>
        <w:t>На шаге «Дополнительная информация» заявителю необходимо заполнить следующие поля (все поля обязательны для заполнения)</w:t>
      </w:r>
      <w:r w:rsidR="00190C1F" w:rsidRPr="009D3EB9">
        <w:t xml:space="preserve"> (</w:t>
      </w:r>
      <w:r w:rsidRPr="009D3EB9">
        <w:fldChar w:fldCharType="begin"/>
      </w:r>
      <w:r w:rsidRPr="009D3EB9">
        <w:instrText xml:space="preserve"> REF _Ref134103319 \h </w:instrText>
      </w:r>
      <w:r w:rsidR="009D3EB9">
        <w:instrText xml:space="preserve"> \* MERGEFORMAT </w:instrText>
      </w:r>
      <w:r w:rsidRPr="009D3EB9">
        <w:fldChar w:fldCharType="separate"/>
      </w:r>
      <w:r w:rsidR="00EB0259" w:rsidRPr="009D3EB9">
        <w:t xml:space="preserve">Рисунок </w:t>
      </w:r>
      <w:r w:rsidR="00EB0259" w:rsidRPr="009D3EB9">
        <w:rPr>
          <w:noProof/>
        </w:rPr>
        <w:t>17</w:t>
      </w:r>
      <w:r w:rsidRPr="009D3EB9">
        <w:fldChar w:fldCharType="end"/>
      </w:r>
      <w:r w:rsidR="00190C1F" w:rsidRPr="009D3EB9">
        <w:t>)</w:t>
      </w:r>
      <w:r w:rsidR="00BD03B0" w:rsidRPr="009D3EB9">
        <w:t>:</w:t>
      </w:r>
    </w:p>
    <w:p w14:paraId="191A4243" w14:textId="52E8831A" w:rsidR="00190C1F" w:rsidRPr="009D3EB9" w:rsidRDefault="00C069D8" w:rsidP="00604BD1">
      <w:pPr>
        <w:pStyle w:val="aff1"/>
        <w:numPr>
          <w:ilvl w:val="0"/>
          <w:numId w:val="14"/>
        </w:numPr>
        <w:rPr>
          <w:szCs w:val="24"/>
        </w:rPr>
      </w:pPr>
      <w:r w:rsidRPr="009D3EB9">
        <w:rPr>
          <w:szCs w:val="24"/>
        </w:rPr>
        <w:t>Вид корректирующего мероприятия (поле с возможностью множественного выбора)</w:t>
      </w:r>
      <w:r w:rsidR="00190C1F" w:rsidRPr="009D3EB9">
        <w:rPr>
          <w:szCs w:val="24"/>
        </w:rPr>
        <w:t>;</w:t>
      </w:r>
    </w:p>
    <w:p w14:paraId="375AD0F4" w14:textId="3FF80913" w:rsidR="00190C1F" w:rsidRPr="009D3EB9" w:rsidRDefault="00C069D8" w:rsidP="00604BD1">
      <w:pPr>
        <w:pStyle w:val="aff1"/>
        <w:numPr>
          <w:ilvl w:val="0"/>
          <w:numId w:val="14"/>
        </w:numPr>
        <w:rPr>
          <w:szCs w:val="24"/>
        </w:rPr>
      </w:pPr>
      <w:r w:rsidRPr="009D3EB9">
        <w:rPr>
          <w:szCs w:val="24"/>
        </w:rPr>
        <w:t>Описание проблемы (текстовое поле)</w:t>
      </w:r>
      <w:r w:rsidR="00190C1F" w:rsidRPr="009D3EB9">
        <w:rPr>
          <w:szCs w:val="24"/>
        </w:rPr>
        <w:t>;</w:t>
      </w:r>
    </w:p>
    <w:p w14:paraId="12325001" w14:textId="4448BC4C" w:rsidR="00190C1F" w:rsidRPr="009D3EB9" w:rsidRDefault="00C069D8" w:rsidP="00604BD1">
      <w:pPr>
        <w:pStyle w:val="aff1"/>
        <w:numPr>
          <w:ilvl w:val="0"/>
          <w:numId w:val="14"/>
        </w:numPr>
        <w:rPr>
          <w:szCs w:val="24"/>
        </w:rPr>
      </w:pPr>
      <w:r w:rsidRPr="009D3EB9">
        <w:rPr>
          <w:szCs w:val="24"/>
        </w:rPr>
        <w:t>Описание действий, которые должен выполнить пользователь медицинского изделия (текстовое поле)</w:t>
      </w:r>
      <w:r w:rsidR="00190C1F" w:rsidRPr="009D3EB9">
        <w:rPr>
          <w:szCs w:val="24"/>
        </w:rPr>
        <w:t>;</w:t>
      </w:r>
    </w:p>
    <w:p w14:paraId="38257E68" w14:textId="1D07B34D" w:rsidR="00190C1F" w:rsidRPr="009D3EB9" w:rsidRDefault="00C069D8" w:rsidP="00604BD1">
      <w:pPr>
        <w:pStyle w:val="aff1"/>
        <w:numPr>
          <w:ilvl w:val="0"/>
          <w:numId w:val="14"/>
        </w:numPr>
        <w:rPr>
          <w:szCs w:val="24"/>
        </w:rPr>
      </w:pPr>
      <w:r w:rsidRPr="009D3EB9">
        <w:rPr>
          <w:szCs w:val="24"/>
        </w:rPr>
        <w:t>Указание о необходимости передачи уведомления лицам, которые должны быть информированы о проблеме и (или) должны выполнять корректирующие действия (текстовое поле)</w:t>
      </w:r>
      <w:r w:rsidR="00190C1F" w:rsidRPr="009D3EB9">
        <w:rPr>
          <w:szCs w:val="24"/>
        </w:rPr>
        <w:t>;</w:t>
      </w:r>
    </w:p>
    <w:p w14:paraId="544136F6" w14:textId="14BF2F59" w:rsidR="00190C1F" w:rsidRPr="009D3EB9" w:rsidRDefault="00C069D8" w:rsidP="00604BD1">
      <w:pPr>
        <w:pStyle w:val="aff1"/>
        <w:numPr>
          <w:ilvl w:val="0"/>
          <w:numId w:val="14"/>
        </w:numPr>
        <w:rPr>
          <w:szCs w:val="24"/>
        </w:rPr>
      </w:pPr>
      <w:r w:rsidRPr="009D3EB9">
        <w:rPr>
          <w:szCs w:val="24"/>
        </w:rPr>
        <w:t>Указание о необходимости представления производителю (уполномоченному представителю производителя) сведений о медицинских изделиях, направленных в другие организации, и передачи этим организациям уведомления (текстовое поле)</w:t>
      </w:r>
      <w:r w:rsidR="00190C1F" w:rsidRPr="009D3EB9">
        <w:rPr>
          <w:szCs w:val="24"/>
        </w:rPr>
        <w:t>;</w:t>
      </w:r>
    </w:p>
    <w:p w14:paraId="58AFFCE5" w14:textId="05881ADD" w:rsidR="00F03904" w:rsidRPr="009D3EB9" w:rsidRDefault="00F03904" w:rsidP="00F03904">
      <w:pPr>
        <w:pStyle w:val="3"/>
        <w:rPr>
          <w:sz w:val="24"/>
          <w:szCs w:val="24"/>
        </w:rPr>
      </w:pPr>
      <w:bookmarkStart w:id="53" w:name="_Toc133922800"/>
      <w:r w:rsidRPr="009D3EB9">
        <w:rPr>
          <w:sz w:val="24"/>
          <w:szCs w:val="24"/>
        </w:rPr>
        <w:t>Предварительный просмотр заполненного заявления</w:t>
      </w:r>
      <w:bookmarkEnd w:id="43"/>
      <w:bookmarkEnd w:id="53"/>
    </w:p>
    <w:p w14:paraId="7285B634" w14:textId="6B29517B" w:rsidR="00F03904" w:rsidRPr="009D3EB9" w:rsidRDefault="00C069D8" w:rsidP="00F03904">
      <w:pPr>
        <w:pStyle w:val="aff5"/>
        <w:rPr>
          <w:szCs w:val="24"/>
        </w:rPr>
      </w:pPr>
      <w:r w:rsidRPr="009D3EB9">
        <w:rPr>
          <w:szCs w:val="24"/>
        </w:rPr>
        <w:drawing>
          <wp:inline distT="0" distB="0" distL="0" distR="0" wp14:anchorId="2B27CFC0" wp14:editId="6CBB2E72">
            <wp:extent cx="6264275" cy="552958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E101" w14:textId="21083D9C" w:rsidR="00F03904" w:rsidRPr="009D3EB9" w:rsidRDefault="00F03904" w:rsidP="00F03904">
      <w:pPr>
        <w:pStyle w:val="aff4"/>
        <w:rPr>
          <w:sz w:val="24"/>
        </w:rPr>
      </w:pPr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18</w:t>
      </w:r>
      <w:r w:rsidRPr="009D3EB9">
        <w:rPr>
          <w:sz w:val="24"/>
        </w:rPr>
        <w:fldChar w:fldCharType="end"/>
      </w:r>
      <w:r w:rsidRPr="009D3EB9">
        <w:rPr>
          <w:sz w:val="24"/>
        </w:rPr>
        <w:t xml:space="preserve"> Предварительный просмотр заполненного заявления</w:t>
      </w:r>
      <w:r w:rsidR="001549F9" w:rsidRPr="009D3EB9">
        <w:rPr>
          <w:sz w:val="24"/>
        </w:rPr>
        <w:t xml:space="preserve"> (Часть 1)</w:t>
      </w:r>
    </w:p>
    <w:p w14:paraId="59607630" w14:textId="6FB80D74" w:rsidR="001549F9" w:rsidRPr="009D3EB9" w:rsidRDefault="00C069D8" w:rsidP="001549F9">
      <w:pPr>
        <w:pStyle w:val="aff5"/>
        <w:rPr>
          <w:szCs w:val="24"/>
        </w:rPr>
      </w:pPr>
      <w:r w:rsidRPr="009D3EB9">
        <w:rPr>
          <w:szCs w:val="24"/>
        </w:rPr>
        <w:lastRenderedPageBreak/>
        <w:drawing>
          <wp:inline distT="0" distB="0" distL="0" distR="0" wp14:anchorId="02E904CB" wp14:editId="6091E82D">
            <wp:extent cx="6264275" cy="6870065"/>
            <wp:effectExtent l="0" t="0" r="3175" b="698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05E6" w14:textId="2E9FD14A" w:rsidR="001549F9" w:rsidRPr="009D3EB9" w:rsidRDefault="001549F9" w:rsidP="001549F9">
      <w:pPr>
        <w:pStyle w:val="aff4"/>
        <w:rPr>
          <w:sz w:val="24"/>
        </w:rPr>
      </w:pPr>
      <w:r w:rsidRPr="009D3EB9">
        <w:rPr>
          <w:sz w:val="24"/>
        </w:rPr>
        <w:t xml:space="preserve">Рисунок 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C069D8" w:rsidRPr="009D3EB9">
        <w:rPr>
          <w:sz w:val="24"/>
        </w:rPr>
        <w:t>19</w:t>
      </w:r>
      <w:r w:rsidRPr="009D3EB9">
        <w:rPr>
          <w:sz w:val="24"/>
        </w:rPr>
        <w:fldChar w:fldCharType="end"/>
      </w:r>
      <w:r w:rsidRPr="009D3EB9">
        <w:rPr>
          <w:sz w:val="24"/>
        </w:rPr>
        <w:t xml:space="preserve"> Предварительный просмотр заполненного заявления (Часть 2)</w:t>
      </w:r>
    </w:p>
    <w:p w14:paraId="492B3511" w14:textId="77777777" w:rsidR="00C069D8" w:rsidRPr="009D3EB9" w:rsidRDefault="00C069D8" w:rsidP="00C069D8">
      <w:pPr>
        <w:pStyle w:val="aff4"/>
        <w:keepNext/>
        <w:rPr>
          <w:sz w:val="24"/>
        </w:rPr>
      </w:pPr>
      <w:r w:rsidRPr="009D3EB9">
        <w:rPr>
          <w:sz w:val="24"/>
        </w:rPr>
        <w:lastRenderedPageBreak/>
        <w:drawing>
          <wp:inline distT="0" distB="0" distL="0" distR="0" wp14:anchorId="3450F7D7" wp14:editId="37D051FD">
            <wp:extent cx="6264275" cy="726567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72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F968" w14:textId="311D91B0" w:rsidR="00C069D8" w:rsidRPr="009D3EB9" w:rsidRDefault="00C069D8" w:rsidP="00C069D8">
      <w:pPr>
        <w:jc w:val="center"/>
      </w:pPr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Pr="009D3EB9">
        <w:rPr>
          <w:noProof/>
        </w:rPr>
        <w:t>20</w:t>
      </w:r>
      <w:r w:rsidR="00531E0C">
        <w:rPr>
          <w:noProof/>
        </w:rPr>
        <w:fldChar w:fldCharType="end"/>
      </w:r>
      <w:r w:rsidRPr="009D3EB9">
        <w:t xml:space="preserve"> Предварительный просмотр заполненного заявления (Часть 3)</w:t>
      </w:r>
    </w:p>
    <w:p w14:paraId="211B7C66" w14:textId="77777777" w:rsidR="00F03904" w:rsidRPr="009D3EB9" w:rsidRDefault="00F03904" w:rsidP="00F03904">
      <w:pPr>
        <w:pStyle w:val="2"/>
        <w:rPr>
          <w:sz w:val="24"/>
          <w:szCs w:val="24"/>
        </w:rPr>
      </w:pPr>
      <w:bookmarkStart w:id="54" w:name="_Ref466545574"/>
      <w:bookmarkStart w:id="55" w:name="_Toc50538022"/>
      <w:bookmarkStart w:id="56" w:name="_Toc133922801"/>
      <w:bookmarkEnd w:id="28"/>
      <w:r w:rsidRPr="009D3EB9">
        <w:rPr>
          <w:sz w:val="24"/>
          <w:szCs w:val="24"/>
        </w:rPr>
        <w:t>История</w:t>
      </w:r>
      <w:bookmarkEnd w:id="54"/>
      <w:bookmarkEnd w:id="55"/>
      <w:bookmarkEnd w:id="56"/>
    </w:p>
    <w:p w14:paraId="36801D36" w14:textId="77777777" w:rsidR="00F03904" w:rsidRPr="009D3EB9" w:rsidRDefault="00F03904" w:rsidP="00F03904">
      <w:pPr>
        <w:pStyle w:val="3"/>
        <w:rPr>
          <w:sz w:val="24"/>
          <w:szCs w:val="24"/>
        </w:rPr>
      </w:pPr>
      <w:bookmarkStart w:id="57" w:name="_Toc50538023"/>
      <w:bookmarkStart w:id="58" w:name="_Toc133922802"/>
      <w:r w:rsidRPr="009D3EB9">
        <w:rPr>
          <w:sz w:val="24"/>
          <w:szCs w:val="24"/>
        </w:rPr>
        <w:t>Просмотр истории подачи обращений / заявлений на получение государственной услуги</w:t>
      </w:r>
      <w:bookmarkEnd w:id="57"/>
      <w:bookmarkEnd w:id="58"/>
    </w:p>
    <w:p w14:paraId="6BED7762" w14:textId="35FE6C1F" w:rsidR="00F03904" w:rsidRPr="009D3EB9" w:rsidRDefault="00F03904" w:rsidP="00F03904">
      <w:r w:rsidRPr="009D3EB9">
        <w:t>Для просмотра Истории подачи обращений/заявлений на получение государственной услуги необходимо перейти в раздел История.</w:t>
      </w:r>
    </w:p>
    <w:p w14:paraId="19419887" w14:textId="77777777" w:rsidR="00C069D8" w:rsidRPr="009D3EB9" w:rsidRDefault="00F03904" w:rsidP="00C069D8">
      <w:pPr>
        <w:pStyle w:val="aff5"/>
        <w:rPr>
          <w:szCs w:val="24"/>
        </w:rPr>
      </w:pPr>
      <w:r w:rsidRPr="009D3EB9">
        <w:rPr>
          <w:szCs w:val="24"/>
        </w:rPr>
        <w:lastRenderedPageBreak/>
        <w:drawing>
          <wp:inline distT="0" distB="0" distL="0" distR="0" wp14:anchorId="5E8AE9F5" wp14:editId="5C535A67">
            <wp:extent cx="6264275" cy="3637280"/>
            <wp:effectExtent l="19050" t="19050" r="222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37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852EFD" w14:textId="7943A597" w:rsidR="00C069D8" w:rsidRPr="009D3EB9" w:rsidRDefault="00C069D8" w:rsidP="00C069D8">
      <w:pPr>
        <w:jc w:val="center"/>
      </w:pPr>
      <w:r w:rsidRPr="009D3EB9">
        <w:t xml:space="preserve">Рисунок </w:t>
      </w:r>
      <w:r w:rsidR="00531E0C">
        <w:fldChar w:fldCharType="begin"/>
      </w:r>
      <w:r w:rsidR="00531E0C">
        <w:instrText xml:space="preserve"> SEQ Рисунок \* ARABIC </w:instrText>
      </w:r>
      <w:r w:rsidR="00531E0C">
        <w:fldChar w:fldCharType="separate"/>
      </w:r>
      <w:r w:rsidR="00EB0259" w:rsidRPr="009D3EB9">
        <w:rPr>
          <w:noProof/>
        </w:rPr>
        <w:t>21</w:t>
      </w:r>
      <w:r w:rsidR="00531E0C">
        <w:rPr>
          <w:noProof/>
        </w:rPr>
        <w:fldChar w:fldCharType="end"/>
      </w:r>
      <w:r w:rsidRPr="009D3EB9">
        <w:t xml:space="preserve"> История</w:t>
      </w:r>
    </w:p>
    <w:p w14:paraId="63B61E4B" w14:textId="77777777" w:rsidR="00F03904" w:rsidRPr="009D3EB9" w:rsidRDefault="00F03904" w:rsidP="00F03904">
      <w:pPr>
        <w:jc w:val="center"/>
        <w:rPr>
          <w:b/>
        </w:rPr>
      </w:pPr>
      <w:r w:rsidRPr="009D3EB9">
        <w:rPr>
          <w:b/>
        </w:rPr>
        <w:t>Описание формы История</w:t>
      </w:r>
    </w:p>
    <w:p w14:paraId="7F987272" w14:textId="77777777" w:rsidR="00F03904" w:rsidRPr="009D3EB9" w:rsidRDefault="00F03904" w:rsidP="00F03904">
      <w:pPr>
        <w:pStyle w:val="aff8"/>
        <w:rPr>
          <w:b w:val="0"/>
        </w:rPr>
      </w:pPr>
      <w:r w:rsidRPr="009D3EB9">
        <w:rPr>
          <w:b w:val="0"/>
        </w:rPr>
        <w:t>Форма содержит поисковые фильтры:</w:t>
      </w:r>
    </w:p>
    <w:p w14:paraId="166B853D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«Номер»;</w:t>
      </w:r>
    </w:p>
    <w:p w14:paraId="35E33886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«Статус»;</w:t>
      </w:r>
    </w:p>
    <w:p w14:paraId="68FC2B78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«Услуга»;</w:t>
      </w:r>
    </w:p>
    <w:p w14:paraId="2D1C7CAD" w14:textId="77777777" w:rsidR="00F03904" w:rsidRPr="009D3EB9" w:rsidRDefault="00F03904" w:rsidP="00F03904">
      <w:pPr>
        <w:pStyle w:val="aff8"/>
        <w:rPr>
          <w:b w:val="0"/>
        </w:rPr>
      </w:pPr>
      <w:r w:rsidRPr="009D3EB9">
        <w:rPr>
          <w:b w:val="0"/>
        </w:rPr>
        <w:t>Для поиска необходимо обращения / заявления на получение государственной услуги необходимо настроить конфигурацию фильтров и нажать кнопку «</w:t>
      </w:r>
      <w:r w:rsidRPr="009D3EB9">
        <w:rPr>
          <w:noProof/>
        </w:rPr>
        <w:drawing>
          <wp:inline distT="0" distB="0" distL="0" distR="0" wp14:anchorId="7B44E75D" wp14:editId="1D6CE627">
            <wp:extent cx="500682" cy="216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EB9">
        <w:rPr>
          <w:b w:val="0"/>
        </w:rPr>
        <w:t>».</w:t>
      </w:r>
    </w:p>
    <w:p w14:paraId="38E7C9C5" w14:textId="77777777" w:rsidR="00F03904" w:rsidRPr="009D3EB9" w:rsidRDefault="00F03904" w:rsidP="00F03904">
      <w:pPr>
        <w:pStyle w:val="aff8"/>
        <w:rPr>
          <w:b w:val="0"/>
        </w:rPr>
      </w:pPr>
      <w:r w:rsidRPr="009D3EB9">
        <w:rPr>
          <w:b w:val="0"/>
        </w:rPr>
        <w:t>Форма содержит таблицу «История» со столбцами:</w:t>
      </w:r>
    </w:p>
    <w:p w14:paraId="2F346B00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«Тип»;</w:t>
      </w:r>
    </w:p>
    <w:p w14:paraId="08F9B013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«Номер»;</w:t>
      </w:r>
    </w:p>
    <w:p w14:paraId="6DE490E8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«Дата»;</w:t>
      </w:r>
    </w:p>
    <w:p w14:paraId="74980379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«Статус»;</w:t>
      </w:r>
    </w:p>
    <w:p w14:paraId="06CA2814" w14:textId="77777777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«Обращение/Услуга»;</w:t>
      </w:r>
    </w:p>
    <w:p w14:paraId="14704921" w14:textId="77777777" w:rsidR="00F03904" w:rsidRPr="009D3EB9" w:rsidRDefault="00F03904" w:rsidP="00F03904">
      <w:pPr>
        <w:pStyle w:val="3"/>
        <w:rPr>
          <w:sz w:val="24"/>
          <w:szCs w:val="24"/>
        </w:rPr>
      </w:pPr>
      <w:bookmarkStart w:id="59" w:name="_Toc50538024"/>
      <w:bookmarkStart w:id="60" w:name="_Toc133922803"/>
      <w:r w:rsidRPr="009D3EB9">
        <w:rPr>
          <w:sz w:val="24"/>
          <w:szCs w:val="24"/>
        </w:rPr>
        <w:t>Просмотр хода рассмотрения обращения / заявления на получение государственной услуги</w:t>
      </w:r>
      <w:bookmarkEnd w:id="59"/>
      <w:bookmarkEnd w:id="60"/>
    </w:p>
    <w:p w14:paraId="32B243DE" w14:textId="77777777" w:rsidR="00F03904" w:rsidRPr="009D3EB9" w:rsidRDefault="00F03904" w:rsidP="00F03904">
      <w:r w:rsidRPr="009D3EB9">
        <w:t>Для просмотра хода рассмотрения обращения / заявления на получение государственной услуги:</w:t>
      </w:r>
    </w:p>
    <w:p w14:paraId="7BE25D0F" w14:textId="03A8F78A" w:rsidR="00F03904" w:rsidRPr="009D3EB9" w:rsidRDefault="00F03904" w:rsidP="00F03904">
      <w:pPr>
        <w:pStyle w:val="a"/>
        <w:rPr>
          <w:szCs w:val="24"/>
        </w:rPr>
      </w:pPr>
      <w:r w:rsidRPr="009D3EB9">
        <w:rPr>
          <w:szCs w:val="24"/>
        </w:rPr>
        <w:t>выбрать требуемую запись в таблице «История»;</w:t>
      </w:r>
    </w:p>
    <w:p w14:paraId="3618F83E" w14:textId="77777777" w:rsidR="00F03904" w:rsidRPr="009D3EB9" w:rsidRDefault="00F03904" w:rsidP="00F03904">
      <w:pPr>
        <w:pStyle w:val="aff5"/>
        <w:rPr>
          <w:szCs w:val="24"/>
        </w:rPr>
      </w:pPr>
      <w:r w:rsidRPr="009D3EB9">
        <w:rPr>
          <w:szCs w:val="24"/>
        </w:rPr>
        <w:lastRenderedPageBreak/>
        <w:drawing>
          <wp:inline distT="0" distB="0" distL="0" distR="0" wp14:anchorId="75C63A4F" wp14:editId="50B7E83A">
            <wp:extent cx="6264275" cy="2199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3CA9" w14:textId="2467BCD1" w:rsidR="00F03904" w:rsidRPr="009D3EB9" w:rsidRDefault="00F03904" w:rsidP="00F03904">
      <w:pPr>
        <w:pStyle w:val="aff4"/>
        <w:rPr>
          <w:sz w:val="24"/>
        </w:rPr>
      </w:pPr>
      <w:r w:rsidRPr="009D3EB9">
        <w:rPr>
          <w:sz w:val="24"/>
        </w:rPr>
        <w:t>Рисунок </w:t>
      </w:r>
      <w:r w:rsidRPr="009D3EB9">
        <w:rPr>
          <w:sz w:val="24"/>
        </w:rPr>
        <w:fldChar w:fldCharType="begin"/>
      </w:r>
      <w:r w:rsidRPr="009D3EB9">
        <w:rPr>
          <w:sz w:val="24"/>
        </w:rPr>
        <w:instrText xml:space="preserve"> SEQ Рисунок \* ARABIC </w:instrText>
      </w:r>
      <w:r w:rsidRPr="009D3EB9">
        <w:rPr>
          <w:sz w:val="24"/>
        </w:rPr>
        <w:fldChar w:fldCharType="separate"/>
      </w:r>
      <w:r w:rsidR="00622A70" w:rsidRPr="009D3EB9">
        <w:rPr>
          <w:sz w:val="24"/>
        </w:rPr>
        <w:t>22</w:t>
      </w:r>
      <w:r w:rsidRPr="009D3EB9">
        <w:rPr>
          <w:sz w:val="24"/>
        </w:rPr>
        <w:fldChar w:fldCharType="end"/>
      </w:r>
      <w:r w:rsidRPr="009D3EB9">
        <w:rPr>
          <w:sz w:val="24"/>
        </w:rPr>
        <w:t xml:space="preserve"> Ход рассмотрения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03904" w:rsidRPr="009D3EB9" w:rsidSect="00F03904">
      <w:footerReference w:type="default" r:id="rId34"/>
      <w:pgSz w:w="11906" w:h="16838"/>
      <w:pgMar w:top="1134" w:right="907" w:bottom="90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F1FDA8" w14:textId="77777777" w:rsidR="00531E0C" w:rsidRDefault="00531E0C">
      <w:r>
        <w:separator/>
      </w:r>
    </w:p>
    <w:p w14:paraId="759CC0D0" w14:textId="77777777" w:rsidR="00531E0C" w:rsidRDefault="00531E0C"/>
  </w:endnote>
  <w:endnote w:type="continuationSeparator" w:id="0">
    <w:p w14:paraId="58C9C2C7" w14:textId="77777777" w:rsidR="00531E0C" w:rsidRDefault="00531E0C">
      <w:r>
        <w:continuationSeparator/>
      </w:r>
    </w:p>
    <w:p w14:paraId="4F42235C" w14:textId="77777777" w:rsidR="00531E0C" w:rsidRDefault="00531E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850170"/>
      <w:docPartObj>
        <w:docPartGallery w:val="Page Numbers (Bottom of Page)"/>
        <w:docPartUnique/>
      </w:docPartObj>
    </w:sdtPr>
    <w:sdtEndPr/>
    <w:sdtContent>
      <w:p w14:paraId="73696243" w14:textId="787DBF02" w:rsidR="00344100" w:rsidRDefault="0034410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731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A7D756" w14:textId="77777777" w:rsidR="00531E0C" w:rsidRDefault="00531E0C">
      <w:r>
        <w:separator/>
      </w:r>
    </w:p>
    <w:p w14:paraId="39FCDF20" w14:textId="77777777" w:rsidR="00531E0C" w:rsidRDefault="00531E0C"/>
  </w:footnote>
  <w:footnote w:type="continuationSeparator" w:id="0">
    <w:p w14:paraId="27679816" w14:textId="77777777" w:rsidR="00531E0C" w:rsidRDefault="00531E0C">
      <w:r>
        <w:continuationSeparator/>
      </w:r>
    </w:p>
    <w:p w14:paraId="4C424F12" w14:textId="77777777" w:rsidR="00531E0C" w:rsidRDefault="00531E0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5282"/>
    <w:multiLevelType w:val="hybridMultilevel"/>
    <w:tmpl w:val="4740D688"/>
    <w:lvl w:ilvl="0" w:tplc="A4280D70">
      <w:start w:val="1"/>
      <w:numFmt w:val="bullet"/>
      <w:pStyle w:val="a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C0420"/>
    <w:multiLevelType w:val="hybridMultilevel"/>
    <w:tmpl w:val="FF8A1A0E"/>
    <w:lvl w:ilvl="0" w:tplc="8764A122">
      <w:start w:val="1"/>
      <w:numFmt w:val="decimal"/>
      <w:pStyle w:val="a0"/>
      <w:lvlText w:val="Приложение %1."/>
      <w:lvlJc w:val="left"/>
      <w:pPr>
        <w:ind w:left="717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1536BB"/>
    <w:multiLevelType w:val="hybridMultilevel"/>
    <w:tmpl w:val="DE1C82A8"/>
    <w:lvl w:ilvl="0" w:tplc="7AEC1168">
      <w:start w:val="1"/>
      <w:numFmt w:val="decimal"/>
      <w:pStyle w:val="-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E0F94"/>
    <w:multiLevelType w:val="multilevel"/>
    <w:tmpl w:val="F1F032E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334" w:hanging="624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1276" w:hanging="1276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4DA338D"/>
    <w:multiLevelType w:val="hybridMultilevel"/>
    <w:tmpl w:val="B582D2C0"/>
    <w:lvl w:ilvl="0" w:tplc="1B8AC8C8">
      <w:start w:val="1"/>
      <w:numFmt w:val="decimal"/>
      <w:pStyle w:val="a1"/>
      <w:lvlText w:val="Шаг %1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F6C2C38"/>
    <w:multiLevelType w:val="hybridMultilevel"/>
    <w:tmpl w:val="2DCA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A138D6"/>
    <w:multiLevelType w:val="multilevel"/>
    <w:tmpl w:val="B9185B42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</w:pPr>
      <w:rPr>
        <w:rFonts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7">
    <w:nsid w:val="29BF3045"/>
    <w:multiLevelType w:val="hybridMultilevel"/>
    <w:tmpl w:val="195C3B9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3CDC7EC3"/>
    <w:multiLevelType w:val="hybridMultilevel"/>
    <w:tmpl w:val="A9D4C46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438F78E2"/>
    <w:multiLevelType w:val="hybridMultilevel"/>
    <w:tmpl w:val="B69C22F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446526A1"/>
    <w:multiLevelType w:val="hybridMultilevel"/>
    <w:tmpl w:val="4460A386"/>
    <w:lvl w:ilvl="0" w:tplc="50CAC39E">
      <w:start w:val="1"/>
      <w:numFmt w:val="decimal"/>
      <w:lvlText w:val="Шаг 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50BD0"/>
    <w:multiLevelType w:val="hybridMultilevel"/>
    <w:tmpl w:val="E056DBBC"/>
    <w:lvl w:ilvl="0" w:tplc="FDF08CAC">
      <w:start w:val="1"/>
      <w:numFmt w:val="decimal"/>
      <w:pStyle w:val="a2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F65048"/>
    <w:multiLevelType w:val="hybridMultilevel"/>
    <w:tmpl w:val="3258DC2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679B7C7B"/>
    <w:multiLevelType w:val="hybridMultilevel"/>
    <w:tmpl w:val="7ECAB3BC"/>
    <w:lvl w:ilvl="0" w:tplc="CE620158">
      <w:start w:val="1"/>
      <w:numFmt w:val="bullet"/>
      <w:pStyle w:val="20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6ED6606C"/>
    <w:multiLevelType w:val="hybridMultilevel"/>
    <w:tmpl w:val="2F505886"/>
    <w:lvl w:ilvl="0" w:tplc="CC767768">
      <w:start w:val="1"/>
      <w:numFmt w:val="russianLower"/>
      <w:pStyle w:val="a3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15">
    <w:nsid w:val="7E2E77F2"/>
    <w:multiLevelType w:val="hybridMultilevel"/>
    <w:tmpl w:val="C0FE7F6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3"/>
  </w:num>
  <w:num w:numId="5">
    <w:abstractNumId w:val="1"/>
  </w:num>
  <w:num w:numId="6">
    <w:abstractNumId w:val="4"/>
  </w:num>
  <w:num w:numId="7">
    <w:abstractNumId w:val="13"/>
  </w:num>
  <w:num w:numId="8">
    <w:abstractNumId w:val="2"/>
  </w:num>
  <w:num w:numId="9">
    <w:abstractNumId w:val="0"/>
  </w:num>
  <w:num w:numId="10">
    <w:abstractNumId w:val="10"/>
  </w:num>
  <w:num w:numId="11">
    <w:abstractNumId w:val="15"/>
  </w:num>
  <w:num w:numId="12">
    <w:abstractNumId w:val="12"/>
  </w:num>
  <w:num w:numId="13">
    <w:abstractNumId w:val="8"/>
  </w:num>
  <w:num w:numId="14">
    <w:abstractNumId w:val="5"/>
  </w:num>
  <w:num w:numId="15">
    <w:abstractNumId w:val="9"/>
  </w:num>
  <w:num w:numId="16">
    <w:abstractNumId w:val="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A6"/>
    <w:rsid w:val="000002F9"/>
    <w:rsid w:val="00000869"/>
    <w:rsid w:val="0000105B"/>
    <w:rsid w:val="00001409"/>
    <w:rsid w:val="00001F14"/>
    <w:rsid w:val="0000273F"/>
    <w:rsid w:val="000041F9"/>
    <w:rsid w:val="000044A5"/>
    <w:rsid w:val="00004692"/>
    <w:rsid w:val="00004E56"/>
    <w:rsid w:val="000053EA"/>
    <w:rsid w:val="00005809"/>
    <w:rsid w:val="00006D78"/>
    <w:rsid w:val="00006E7F"/>
    <w:rsid w:val="000106B4"/>
    <w:rsid w:val="00011132"/>
    <w:rsid w:val="00011150"/>
    <w:rsid w:val="000115F3"/>
    <w:rsid w:val="00011C2D"/>
    <w:rsid w:val="00012D43"/>
    <w:rsid w:val="000130AC"/>
    <w:rsid w:val="0001395A"/>
    <w:rsid w:val="00014761"/>
    <w:rsid w:val="000155B6"/>
    <w:rsid w:val="00016148"/>
    <w:rsid w:val="00017304"/>
    <w:rsid w:val="00017932"/>
    <w:rsid w:val="000205EE"/>
    <w:rsid w:val="00021B2B"/>
    <w:rsid w:val="00021E7C"/>
    <w:rsid w:val="0002354B"/>
    <w:rsid w:val="00023755"/>
    <w:rsid w:val="0002541D"/>
    <w:rsid w:val="00025BB9"/>
    <w:rsid w:val="00025D08"/>
    <w:rsid w:val="00026200"/>
    <w:rsid w:val="00026D75"/>
    <w:rsid w:val="00026D9F"/>
    <w:rsid w:val="00026E04"/>
    <w:rsid w:val="0002735C"/>
    <w:rsid w:val="0002792D"/>
    <w:rsid w:val="00030060"/>
    <w:rsid w:val="000303A7"/>
    <w:rsid w:val="00030574"/>
    <w:rsid w:val="00030D1E"/>
    <w:rsid w:val="00030D79"/>
    <w:rsid w:val="00031093"/>
    <w:rsid w:val="0003141C"/>
    <w:rsid w:val="00031706"/>
    <w:rsid w:val="00031D60"/>
    <w:rsid w:val="000321D0"/>
    <w:rsid w:val="00032460"/>
    <w:rsid w:val="00033039"/>
    <w:rsid w:val="0003463F"/>
    <w:rsid w:val="00034E32"/>
    <w:rsid w:val="00034F31"/>
    <w:rsid w:val="0003624B"/>
    <w:rsid w:val="0003766C"/>
    <w:rsid w:val="00037F6B"/>
    <w:rsid w:val="00040253"/>
    <w:rsid w:val="000408A1"/>
    <w:rsid w:val="000409E8"/>
    <w:rsid w:val="000410A5"/>
    <w:rsid w:val="000410D0"/>
    <w:rsid w:val="0004177B"/>
    <w:rsid w:val="000421B6"/>
    <w:rsid w:val="000435B8"/>
    <w:rsid w:val="000449C0"/>
    <w:rsid w:val="00044AB7"/>
    <w:rsid w:val="00045863"/>
    <w:rsid w:val="00045C20"/>
    <w:rsid w:val="00046F8C"/>
    <w:rsid w:val="000516EF"/>
    <w:rsid w:val="000517FD"/>
    <w:rsid w:val="000524B3"/>
    <w:rsid w:val="00052C8D"/>
    <w:rsid w:val="00052D5E"/>
    <w:rsid w:val="0005307C"/>
    <w:rsid w:val="000530BD"/>
    <w:rsid w:val="000538D9"/>
    <w:rsid w:val="00054241"/>
    <w:rsid w:val="000549E6"/>
    <w:rsid w:val="00054CA9"/>
    <w:rsid w:val="00056B47"/>
    <w:rsid w:val="00060308"/>
    <w:rsid w:val="00060E58"/>
    <w:rsid w:val="000623D3"/>
    <w:rsid w:val="0006364C"/>
    <w:rsid w:val="00064A04"/>
    <w:rsid w:val="0006510A"/>
    <w:rsid w:val="00065C7B"/>
    <w:rsid w:val="00066341"/>
    <w:rsid w:val="0006650E"/>
    <w:rsid w:val="000719BF"/>
    <w:rsid w:val="00071B14"/>
    <w:rsid w:val="00072190"/>
    <w:rsid w:val="000723FB"/>
    <w:rsid w:val="00074B7B"/>
    <w:rsid w:val="000755AC"/>
    <w:rsid w:val="00075D0D"/>
    <w:rsid w:val="000764B8"/>
    <w:rsid w:val="000764F2"/>
    <w:rsid w:val="00080A3B"/>
    <w:rsid w:val="00083540"/>
    <w:rsid w:val="000839A1"/>
    <w:rsid w:val="00083B7F"/>
    <w:rsid w:val="00083F2A"/>
    <w:rsid w:val="00083FA9"/>
    <w:rsid w:val="00084235"/>
    <w:rsid w:val="0008433D"/>
    <w:rsid w:val="000862AF"/>
    <w:rsid w:val="00086835"/>
    <w:rsid w:val="00087EBA"/>
    <w:rsid w:val="00090DDE"/>
    <w:rsid w:val="00091DF5"/>
    <w:rsid w:val="000922CF"/>
    <w:rsid w:val="000923EB"/>
    <w:rsid w:val="00093462"/>
    <w:rsid w:val="0009360D"/>
    <w:rsid w:val="0009388B"/>
    <w:rsid w:val="00093DEB"/>
    <w:rsid w:val="00094F46"/>
    <w:rsid w:val="000963FF"/>
    <w:rsid w:val="00096AEC"/>
    <w:rsid w:val="000A00A0"/>
    <w:rsid w:val="000A19B8"/>
    <w:rsid w:val="000A217B"/>
    <w:rsid w:val="000A421D"/>
    <w:rsid w:val="000A4513"/>
    <w:rsid w:val="000A4D53"/>
    <w:rsid w:val="000A5125"/>
    <w:rsid w:val="000A60A0"/>
    <w:rsid w:val="000A66B3"/>
    <w:rsid w:val="000B0FC1"/>
    <w:rsid w:val="000B12B2"/>
    <w:rsid w:val="000B1642"/>
    <w:rsid w:val="000B1BAE"/>
    <w:rsid w:val="000B3054"/>
    <w:rsid w:val="000B3626"/>
    <w:rsid w:val="000B5A4E"/>
    <w:rsid w:val="000B68E3"/>
    <w:rsid w:val="000C01F0"/>
    <w:rsid w:val="000C0434"/>
    <w:rsid w:val="000C07B2"/>
    <w:rsid w:val="000C096A"/>
    <w:rsid w:val="000C1050"/>
    <w:rsid w:val="000C1211"/>
    <w:rsid w:val="000C1B70"/>
    <w:rsid w:val="000C2D56"/>
    <w:rsid w:val="000C358B"/>
    <w:rsid w:val="000C3B39"/>
    <w:rsid w:val="000C40A9"/>
    <w:rsid w:val="000C59FA"/>
    <w:rsid w:val="000C5F81"/>
    <w:rsid w:val="000C646F"/>
    <w:rsid w:val="000C6DEA"/>
    <w:rsid w:val="000D15F7"/>
    <w:rsid w:val="000D1660"/>
    <w:rsid w:val="000D2169"/>
    <w:rsid w:val="000D3D5A"/>
    <w:rsid w:val="000D4282"/>
    <w:rsid w:val="000D444D"/>
    <w:rsid w:val="000D4DAB"/>
    <w:rsid w:val="000D4E6A"/>
    <w:rsid w:val="000D5F06"/>
    <w:rsid w:val="000D74D2"/>
    <w:rsid w:val="000E04C8"/>
    <w:rsid w:val="000E0CA3"/>
    <w:rsid w:val="000E10A7"/>
    <w:rsid w:val="000E2EF3"/>
    <w:rsid w:val="000E491E"/>
    <w:rsid w:val="000E4F6A"/>
    <w:rsid w:val="000E5E9F"/>
    <w:rsid w:val="000E5FA9"/>
    <w:rsid w:val="000E717A"/>
    <w:rsid w:val="000E7953"/>
    <w:rsid w:val="000E7FD8"/>
    <w:rsid w:val="000F0244"/>
    <w:rsid w:val="000F1C61"/>
    <w:rsid w:val="000F2316"/>
    <w:rsid w:val="000F2E8C"/>
    <w:rsid w:val="000F41F4"/>
    <w:rsid w:val="000F479F"/>
    <w:rsid w:val="000F485E"/>
    <w:rsid w:val="000F68CC"/>
    <w:rsid w:val="0010005F"/>
    <w:rsid w:val="001001E3"/>
    <w:rsid w:val="00100752"/>
    <w:rsid w:val="00102E18"/>
    <w:rsid w:val="0010371F"/>
    <w:rsid w:val="00103DA3"/>
    <w:rsid w:val="00104497"/>
    <w:rsid w:val="00105135"/>
    <w:rsid w:val="00105B95"/>
    <w:rsid w:val="00107B82"/>
    <w:rsid w:val="00107D10"/>
    <w:rsid w:val="0011053A"/>
    <w:rsid w:val="001106CB"/>
    <w:rsid w:val="0011192E"/>
    <w:rsid w:val="00113381"/>
    <w:rsid w:val="001133BF"/>
    <w:rsid w:val="00113C68"/>
    <w:rsid w:val="00115431"/>
    <w:rsid w:val="001158B1"/>
    <w:rsid w:val="001162D8"/>
    <w:rsid w:val="001162FC"/>
    <w:rsid w:val="0011631B"/>
    <w:rsid w:val="00116DCB"/>
    <w:rsid w:val="001173A9"/>
    <w:rsid w:val="00117B66"/>
    <w:rsid w:val="00120BAB"/>
    <w:rsid w:val="001218FB"/>
    <w:rsid w:val="00122554"/>
    <w:rsid w:val="001227E6"/>
    <w:rsid w:val="00122DCA"/>
    <w:rsid w:val="00122E1E"/>
    <w:rsid w:val="00123A75"/>
    <w:rsid w:val="00123B86"/>
    <w:rsid w:val="00123BC8"/>
    <w:rsid w:val="0012427B"/>
    <w:rsid w:val="00124896"/>
    <w:rsid w:val="00124F1A"/>
    <w:rsid w:val="001264C7"/>
    <w:rsid w:val="0012703B"/>
    <w:rsid w:val="001271FB"/>
    <w:rsid w:val="00130FAB"/>
    <w:rsid w:val="00130FE8"/>
    <w:rsid w:val="00131A9E"/>
    <w:rsid w:val="00131E43"/>
    <w:rsid w:val="00131FF5"/>
    <w:rsid w:val="001321C3"/>
    <w:rsid w:val="0013231A"/>
    <w:rsid w:val="001323BB"/>
    <w:rsid w:val="001333E8"/>
    <w:rsid w:val="00133D41"/>
    <w:rsid w:val="001345BC"/>
    <w:rsid w:val="001345F0"/>
    <w:rsid w:val="00135B22"/>
    <w:rsid w:val="00136079"/>
    <w:rsid w:val="001367ED"/>
    <w:rsid w:val="00137D5E"/>
    <w:rsid w:val="00137F60"/>
    <w:rsid w:val="00140534"/>
    <w:rsid w:val="00140B85"/>
    <w:rsid w:val="00142ADF"/>
    <w:rsid w:val="00143630"/>
    <w:rsid w:val="00143E91"/>
    <w:rsid w:val="001445C2"/>
    <w:rsid w:val="00145194"/>
    <w:rsid w:val="001461D7"/>
    <w:rsid w:val="0014776A"/>
    <w:rsid w:val="00147A49"/>
    <w:rsid w:val="00147C43"/>
    <w:rsid w:val="00150650"/>
    <w:rsid w:val="00151A0C"/>
    <w:rsid w:val="00151CE4"/>
    <w:rsid w:val="001523CF"/>
    <w:rsid w:val="00153453"/>
    <w:rsid w:val="00153C7C"/>
    <w:rsid w:val="001543AA"/>
    <w:rsid w:val="001549F9"/>
    <w:rsid w:val="00154A52"/>
    <w:rsid w:val="00154E3B"/>
    <w:rsid w:val="00155863"/>
    <w:rsid w:val="001560F3"/>
    <w:rsid w:val="00156747"/>
    <w:rsid w:val="00160026"/>
    <w:rsid w:val="0016012F"/>
    <w:rsid w:val="0016053A"/>
    <w:rsid w:val="00160A7A"/>
    <w:rsid w:val="00161989"/>
    <w:rsid w:val="00161B47"/>
    <w:rsid w:val="001628CB"/>
    <w:rsid w:val="00163C5C"/>
    <w:rsid w:val="00164469"/>
    <w:rsid w:val="001644FD"/>
    <w:rsid w:val="00164C01"/>
    <w:rsid w:val="001658C8"/>
    <w:rsid w:val="001660FC"/>
    <w:rsid w:val="001670E8"/>
    <w:rsid w:val="0016725F"/>
    <w:rsid w:val="0016733C"/>
    <w:rsid w:val="00167884"/>
    <w:rsid w:val="00167A98"/>
    <w:rsid w:val="00167D97"/>
    <w:rsid w:val="0017044E"/>
    <w:rsid w:val="00170FBF"/>
    <w:rsid w:val="00171D6F"/>
    <w:rsid w:val="00171E24"/>
    <w:rsid w:val="00172BD7"/>
    <w:rsid w:val="00172BEB"/>
    <w:rsid w:val="00173E1B"/>
    <w:rsid w:val="00175193"/>
    <w:rsid w:val="001753B6"/>
    <w:rsid w:val="00175D18"/>
    <w:rsid w:val="00176A12"/>
    <w:rsid w:val="00176C1A"/>
    <w:rsid w:val="00176DC0"/>
    <w:rsid w:val="00181989"/>
    <w:rsid w:val="00182203"/>
    <w:rsid w:val="0018328D"/>
    <w:rsid w:val="00183D7C"/>
    <w:rsid w:val="00183FDE"/>
    <w:rsid w:val="00185055"/>
    <w:rsid w:val="00185D4E"/>
    <w:rsid w:val="00186782"/>
    <w:rsid w:val="00186799"/>
    <w:rsid w:val="00186B33"/>
    <w:rsid w:val="00190505"/>
    <w:rsid w:val="00190C1F"/>
    <w:rsid w:val="00191996"/>
    <w:rsid w:val="001930B6"/>
    <w:rsid w:val="001933EA"/>
    <w:rsid w:val="001940A0"/>
    <w:rsid w:val="00194777"/>
    <w:rsid w:val="00195A1F"/>
    <w:rsid w:val="00196380"/>
    <w:rsid w:val="001967D9"/>
    <w:rsid w:val="001A05D7"/>
    <w:rsid w:val="001A15EA"/>
    <w:rsid w:val="001A1626"/>
    <w:rsid w:val="001A1F0C"/>
    <w:rsid w:val="001A2A2A"/>
    <w:rsid w:val="001A31B5"/>
    <w:rsid w:val="001A3482"/>
    <w:rsid w:val="001A3D22"/>
    <w:rsid w:val="001A4284"/>
    <w:rsid w:val="001A54A9"/>
    <w:rsid w:val="001A5558"/>
    <w:rsid w:val="001A5E98"/>
    <w:rsid w:val="001A634C"/>
    <w:rsid w:val="001A78C1"/>
    <w:rsid w:val="001B033B"/>
    <w:rsid w:val="001B0E4D"/>
    <w:rsid w:val="001B1334"/>
    <w:rsid w:val="001B317A"/>
    <w:rsid w:val="001B4846"/>
    <w:rsid w:val="001B571E"/>
    <w:rsid w:val="001B5829"/>
    <w:rsid w:val="001B584A"/>
    <w:rsid w:val="001B751E"/>
    <w:rsid w:val="001B7C33"/>
    <w:rsid w:val="001B7D75"/>
    <w:rsid w:val="001B7E71"/>
    <w:rsid w:val="001C2DA6"/>
    <w:rsid w:val="001C38A4"/>
    <w:rsid w:val="001C3B95"/>
    <w:rsid w:val="001C405F"/>
    <w:rsid w:val="001C4D7E"/>
    <w:rsid w:val="001C5518"/>
    <w:rsid w:val="001C5D42"/>
    <w:rsid w:val="001C5FEC"/>
    <w:rsid w:val="001C766A"/>
    <w:rsid w:val="001D0888"/>
    <w:rsid w:val="001D204F"/>
    <w:rsid w:val="001D2555"/>
    <w:rsid w:val="001D30F0"/>
    <w:rsid w:val="001D3CA0"/>
    <w:rsid w:val="001D56C6"/>
    <w:rsid w:val="001D595F"/>
    <w:rsid w:val="001D5E7B"/>
    <w:rsid w:val="001D69C4"/>
    <w:rsid w:val="001D7703"/>
    <w:rsid w:val="001E068F"/>
    <w:rsid w:val="001E0D5D"/>
    <w:rsid w:val="001E1356"/>
    <w:rsid w:val="001E135D"/>
    <w:rsid w:val="001E15F7"/>
    <w:rsid w:val="001E2452"/>
    <w:rsid w:val="001E29D4"/>
    <w:rsid w:val="001E331C"/>
    <w:rsid w:val="001E3DED"/>
    <w:rsid w:val="001E4282"/>
    <w:rsid w:val="001E4A24"/>
    <w:rsid w:val="001E4D5D"/>
    <w:rsid w:val="001E5B3C"/>
    <w:rsid w:val="001E6256"/>
    <w:rsid w:val="001E742D"/>
    <w:rsid w:val="001F02AB"/>
    <w:rsid w:val="001F06B5"/>
    <w:rsid w:val="001F1125"/>
    <w:rsid w:val="001F26DB"/>
    <w:rsid w:val="001F3395"/>
    <w:rsid w:val="001F3FD5"/>
    <w:rsid w:val="001F4DAA"/>
    <w:rsid w:val="001F5173"/>
    <w:rsid w:val="001F5F75"/>
    <w:rsid w:val="001F63BD"/>
    <w:rsid w:val="001F67DE"/>
    <w:rsid w:val="001F6A83"/>
    <w:rsid w:val="001F6F7B"/>
    <w:rsid w:val="001F7094"/>
    <w:rsid w:val="001F75A4"/>
    <w:rsid w:val="00200290"/>
    <w:rsid w:val="00200504"/>
    <w:rsid w:val="00200BD2"/>
    <w:rsid w:val="0020117B"/>
    <w:rsid w:val="0020123A"/>
    <w:rsid w:val="00201C36"/>
    <w:rsid w:val="00202C95"/>
    <w:rsid w:val="0020484D"/>
    <w:rsid w:val="00204866"/>
    <w:rsid w:val="00205012"/>
    <w:rsid w:val="00205330"/>
    <w:rsid w:val="00205F33"/>
    <w:rsid w:val="00207533"/>
    <w:rsid w:val="0020798E"/>
    <w:rsid w:val="0021227A"/>
    <w:rsid w:val="002123E7"/>
    <w:rsid w:val="00212DE4"/>
    <w:rsid w:val="00213B25"/>
    <w:rsid w:val="002147E3"/>
    <w:rsid w:val="002152B0"/>
    <w:rsid w:val="002155E0"/>
    <w:rsid w:val="00215FA3"/>
    <w:rsid w:val="00217E2C"/>
    <w:rsid w:val="00220614"/>
    <w:rsid w:val="00223251"/>
    <w:rsid w:val="002232D8"/>
    <w:rsid w:val="00223477"/>
    <w:rsid w:val="0022352F"/>
    <w:rsid w:val="00224163"/>
    <w:rsid w:val="00224741"/>
    <w:rsid w:val="0022567F"/>
    <w:rsid w:val="00225D4A"/>
    <w:rsid w:val="00225E28"/>
    <w:rsid w:val="00226A8D"/>
    <w:rsid w:val="00226DB2"/>
    <w:rsid w:val="00227C8A"/>
    <w:rsid w:val="00230322"/>
    <w:rsid w:val="00230881"/>
    <w:rsid w:val="002317F5"/>
    <w:rsid w:val="00231EB9"/>
    <w:rsid w:val="00231F79"/>
    <w:rsid w:val="00232526"/>
    <w:rsid w:val="00233778"/>
    <w:rsid w:val="0023464F"/>
    <w:rsid w:val="0023469A"/>
    <w:rsid w:val="00242F6E"/>
    <w:rsid w:val="00242FBE"/>
    <w:rsid w:val="00243C44"/>
    <w:rsid w:val="00245680"/>
    <w:rsid w:val="0024757A"/>
    <w:rsid w:val="002479F8"/>
    <w:rsid w:val="002500A6"/>
    <w:rsid w:val="00250185"/>
    <w:rsid w:val="0025028D"/>
    <w:rsid w:val="00250379"/>
    <w:rsid w:val="00250A06"/>
    <w:rsid w:val="00251259"/>
    <w:rsid w:val="00251A49"/>
    <w:rsid w:val="00251E95"/>
    <w:rsid w:val="00252C18"/>
    <w:rsid w:val="00252D79"/>
    <w:rsid w:val="00254054"/>
    <w:rsid w:val="002541F7"/>
    <w:rsid w:val="00256566"/>
    <w:rsid w:val="00260686"/>
    <w:rsid w:val="002608AA"/>
    <w:rsid w:val="0026142F"/>
    <w:rsid w:val="00261537"/>
    <w:rsid w:val="0026168C"/>
    <w:rsid w:val="00263307"/>
    <w:rsid w:val="00263339"/>
    <w:rsid w:val="00264EA7"/>
    <w:rsid w:val="00265B5E"/>
    <w:rsid w:val="0026605A"/>
    <w:rsid w:val="002666E3"/>
    <w:rsid w:val="002667A7"/>
    <w:rsid w:val="002668D0"/>
    <w:rsid w:val="002670DF"/>
    <w:rsid w:val="00267778"/>
    <w:rsid w:val="00270EAA"/>
    <w:rsid w:val="00272C8A"/>
    <w:rsid w:val="00272D17"/>
    <w:rsid w:val="00274ECB"/>
    <w:rsid w:val="00274FCD"/>
    <w:rsid w:val="00277932"/>
    <w:rsid w:val="00277BE6"/>
    <w:rsid w:val="00280AE8"/>
    <w:rsid w:val="00280E1A"/>
    <w:rsid w:val="002815EC"/>
    <w:rsid w:val="00281EA5"/>
    <w:rsid w:val="00282273"/>
    <w:rsid w:val="002822CA"/>
    <w:rsid w:val="0028446E"/>
    <w:rsid w:val="002857A0"/>
    <w:rsid w:val="002872E9"/>
    <w:rsid w:val="00290878"/>
    <w:rsid w:val="00290AC3"/>
    <w:rsid w:val="00290DB7"/>
    <w:rsid w:val="00290FEA"/>
    <w:rsid w:val="00294021"/>
    <w:rsid w:val="00294473"/>
    <w:rsid w:val="00297EC4"/>
    <w:rsid w:val="00297FC6"/>
    <w:rsid w:val="002A044A"/>
    <w:rsid w:val="002A0BB3"/>
    <w:rsid w:val="002A0DB8"/>
    <w:rsid w:val="002A1152"/>
    <w:rsid w:val="002A4698"/>
    <w:rsid w:val="002A4AF1"/>
    <w:rsid w:val="002A51FE"/>
    <w:rsid w:val="002A6805"/>
    <w:rsid w:val="002A6CF1"/>
    <w:rsid w:val="002A782D"/>
    <w:rsid w:val="002B0C55"/>
    <w:rsid w:val="002B0D03"/>
    <w:rsid w:val="002B0D69"/>
    <w:rsid w:val="002B19D1"/>
    <w:rsid w:val="002B2143"/>
    <w:rsid w:val="002B23B4"/>
    <w:rsid w:val="002B2E6B"/>
    <w:rsid w:val="002B2EC7"/>
    <w:rsid w:val="002B4D43"/>
    <w:rsid w:val="002B6254"/>
    <w:rsid w:val="002B64A1"/>
    <w:rsid w:val="002B6986"/>
    <w:rsid w:val="002B6D48"/>
    <w:rsid w:val="002B7DD7"/>
    <w:rsid w:val="002C0EEB"/>
    <w:rsid w:val="002C1430"/>
    <w:rsid w:val="002C36FB"/>
    <w:rsid w:val="002C3A79"/>
    <w:rsid w:val="002C3B07"/>
    <w:rsid w:val="002C46D6"/>
    <w:rsid w:val="002C5513"/>
    <w:rsid w:val="002C56D6"/>
    <w:rsid w:val="002C585F"/>
    <w:rsid w:val="002C67E5"/>
    <w:rsid w:val="002C7E32"/>
    <w:rsid w:val="002D06AD"/>
    <w:rsid w:val="002D0BC5"/>
    <w:rsid w:val="002D1184"/>
    <w:rsid w:val="002D2022"/>
    <w:rsid w:val="002D218E"/>
    <w:rsid w:val="002D25E2"/>
    <w:rsid w:val="002D2B24"/>
    <w:rsid w:val="002D2C93"/>
    <w:rsid w:val="002D4404"/>
    <w:rsid w:val="002D5F14"/>
    <w:rsid w:val="002D65DF"/>
    <w:rsid w:val="002D791C"/>
    <w:rsid w:val="002D7A81"/>
    <w:rsid w:val="002D7C9F"/>
    <w:rsid w:val="002E0C09"/>
    <w:rsid w:val="002E188F"/>
    <w:rsid w:val="002E1FDB"/>
    <w:rsid w:val="002E29D0"/>
    <w:rsid w:val="002E2E2D"/>
    <w:rsid w:val="002E4846"/>
    <w:rsid w:val="002E6CDC"/>
    <w:rsid w:val="002E7F44"/>
    <w:rsid w:val="002F009A"/>
    <w:rsid w:val="002F0F66"/>
    <w:rsid w:val="002F1097"/>
    <w:rsid w:val="002F1277"/>
    <w:rsid w:val="002F1812"/>
    <w:rsid w:val="002F3AAA"/>
    <w:rsid w:val="002F3B48"/>
    <w:rsid w:val="002F4556"/>
    <w:rsid w:val="002F5F5A"/>
    <w:rsid w:val="002F613E"/>
    <w:rsid w:val="002F75C9"/>
    <w:rsid w:val="002F7604"/>
    <w:rsid w:val="002F76CB"/>
    <w:rsid w:val="002F78EF"/>
    <w:rsid w:val="002F7D2B"/>
    <w:rsid w:val="003002B9"/>
    <w:rsid w:val="0030204A"/>
    <w:rsid w:val="003027D7"/>
    <w:rsid w:val="00302F1A"/>
    <w:rsid w:val="003033A8"/>
    <w:rsid w:val="00304149"/>
    <w:rsid w:val="00304DB3"/>
    <w:rsid w:val="00304E62"/>
    <w:rsid w:val="0030768D"/>
    <w:rsid w:val="00307DF7"/>
    <w:rsid w:val="00310186"/>
    <w:rsid w:val="00310503"/>
    <w:rsid w:val="00310967"/>
    <w:rsid w:val="00313188"/>
    <w:rsid w:val="00313AD3"/>
    <w:rsid w:val="00314765"/>
    <w:rsid w:val="00315AAD"/>
    <w:rsid w:val="00317425"/>
    <w:rsid w:val="0031764C"/>
    <w:rsid w:val="00320F7D"/>
    <w:rsid w:val="00321D87"/>
    <w:rsid w:val="0032221D"/>
    <w:rsid w:val="0032242A"/>
    <w:rsid w:val="00322D01"/>
    <w:rsid w:val="003233BD"/>
    <w:rsid w:val="00323776"/>
    <w:rsid w:val="00323BD8"/>
    <w:rsid w:val="00323D9B"/>
    <w:rsid w:val="003243EB"/>
    <w:rsid w:val="003244F6"/>
    <w:rsid w:val="00325BCD"/>
    <w:rsid w:val="00326516"/>
    <w:rsid w:val="00326AFE"/>
    <w:rsid w:val="00326E5B"/>
    <w:rsid w:val="00330721"/>
    <w:rsid w:val="00331C4C"/>
    <w:rsid w:val="0033201C"/>
    <w:rsid w:val="003321C7"/>
    <w:rsid w:val="00332895"/>
    <w:rsid w:val="00332A8D"/>
    <w:rsid w:val="00333DCF"/>
    <w:rsid w:val="00333EE2"/>
    <w:rsid w:val="00334E72"/>
    <w:rsid w:val="00335A81"/>
    <w:rsid w:val="00336413"/>
    <w:rsid w:val="00336B7E"/>
    <w:rsid w:val="00336BAB"/>
    <w:rsid w:val="00336EE3"/>
    <w:rsid w:val="003375F8"/>
    <w:rsid w:val="0033766B"/>
    <w:rsid w:val="003403D8"/>
    <w:rsid w:val="0034077D"/>
    <w:rsid w:val="00340C0A"/>
    <w:rsid w:val="0034207D"/>
    <w:rsid w:val="003438BA"/>
    <w:rsid w:val="0034400D"/>
    <w:rsid w:val="00344100"/>
    <w:rsid w:val="00344886"/>
    <w:rsid w:val="00344E58"/>
    <w:rsid w:val="00344EB2"/>
    <w:rsid w:val="003465CA"/>
    <w:rsid w:val="003465CD"/>
    <w:rsid w:val="00346D89"/>
    <w:rsid w:val="00347111"/>
    <w:rsid w:val="00347A3C"/>
    <w:rsid w:val="00347E70"/>
    <w:rsid w:val="0035163D"/>
    <w:rsid w:val="00351B28"/>
    <w:rsid w:val="00352454"/>
    <w:rsid w:val="00352C8E"/>
    <w:rsid w:val="003531B0"/>
    <w:rsid w:val="00354066"/>
    <w:rsid w:val="003549F6"/>
    <w:rsid w:val="003552B6"/>
    <w:rsid w:val="00355B15"/>
    <w:rsid w:val="00356058"/>
    <w:rsid w:val="00356FC2"/>
    <w:rsid w:val="00357019"/>
    <w:rsid w:val="003572C1"/>
    <w:rsid w:val="0036086B"/>
    <w:rsid w:val="00360FD0"/>
    <w:rsid w:val="0036137E"/>
    <w:rsid w:val="00361F32"/>
    <w:rsid w:val="003624D0"/>
    <w:rsid w:val="003624FF"/>
    <w:rsid w:val="00363010"/>
    <w:rsid w:val="00363142"/>
    <w:rsid w:val="0036504D"/>
    <w:rsid w:val="003656D7"/>
    <w:rsid w:val="00365720"/>
    <w:rsid w:val="00365A8F"/>
    <w:rsid w:val="00366270"/>
    <w:rsid w:val="003662E5"/>
    <w:rsid w:val="00366468"/>
    <w:rsid w:val="00367D0D"/>
    <w:rsid w:val="00370510"/>
    <w:rsid w:val="00372659"/>
    <w:rsid w:val="0037273A"/>
    <w:rsid w:val="00373AFB"/>
    <w:rsid w:val="00375989"/>
    <w:rsid w:val="00375A31"/>
    <w:rsid w:val="00375EDA"/>
    <w:rsid w:val="003763D4"/>
    <w:rsid w:val="00376586"/>
    <w:rsid w:val="0037675F"/>
    <w:rsid w:val="00376A15"/>
    <w:rsid w:val="003816A7"/>
    <w:rsid w:val="00381D38"/>
    <w:rsid w:val="00381EF6"/>
    <w:rsid w:val="00382A89"/>
    <w:rsid w:val="00382E68"/>
    <w:rsid w:val="003837E1"/>
    <w:rsid w:val="00386225"/>
    <w:rsid w:val="00386A2C"/>
    <w:rsid w:val="00386D89"/>
    <w:rsid w:val="003879A9"/>
    <w:rsid w:val="00387E8D"/>
    <w:rsid w:val="003907C5"/>
    <w:rsid w:val="00391292"/>
    <w:rsid w:val="00391BCC"/>
    <w:rsid w:val="00392C26"/>
    <w:rsid w:val="00393091"/>
    <w:rsid w:val="00393589"/>
    <w:rsid w:val="0039589D"/>
    <w:rsid w:val="00395C6B"/>
    <w:rsid w:val="00396DB4"/>
    <w:rsid w:val="00396FE3"/>
    <w:rsid w:val="003A0707"/>
    <w:rsid w:val="003A1E18"/>
    <w:rsid w:val="003A27F9"/>
    <w:rsid w:val="003A39DA"/>
    <w:rsid w:val="003A3F30"/>
    <w:rsid w:val="003A4036"/>
    <w:rsid w:val="003A4876"/>
    <w:rsid w:val="003A5757"/>
    <w:rsid w:val="003A62BC"/>
    <w:rsid w:val="003A660D"/>
    <w:rsid w:val="003A6645"/>
    <w:rsid w:val="003A6743"/>
    <w:rsid w:val="003A6999"/>
    <w:rsid w:val="003A714D"/>
    <w:rsid w:val="003A7566"/>
    <w:rsid w:val="003A7E3E"/>
    <w:rsid w:val="003A7E4E"/>
    <w:rsid w:val="003B0F8B"/>
    <w:rsid w:val="003B133B"/>
    <w:rsid w:val="003B194D"/>
    <w:rsid w:val="003B1CF5"/>
    <w:rsid w:val="003B21C5"/>
    <w:rsid w:val="003B224E"/>
    <w:rsid w:val="003B24D1"/>
    <w:rsid w:val="003B2F97"/>
    <w:rsid w:val="003B3149"/>
    <w:rsid w:val="003B44A0"/>
    <w:rsid w:val="003C029D"/>
    <w:rsid w:val="003C0DED"/>
    <w:rsid w:val="003C0ED6"/>
    <w:rsid w:val="003C2A0F"/>
    <w:rsid w:val="003C3ACF"/>
    <w:rsid w:val="003C4E69"/>
    <w:rsid w:val="003C653C"/>
    <w:rsid w:val="003C6719"/>
    <w:rsid w:val="003C6DBD"/>
    <w:rsid w:val="003C78A9"/>
    <w:rsid w:val="003C798B"/>
    <w:rsid w:val="003C7D75"/>
    <w:rsid w:val="003D0372"/>
    <w:rsid w:val="003D0EF1"/>
    <w:rsid w:val="003D34AE"/>
    <w:rsid w:val="003D3A61"/>
    <w:rsid w:val="003D3AE0"/>
    <w:rsid w:val="003D41FA"/>
    <w:rsid w:val="003D53E8"/>
    <w:rsid w:val="003D628F"/>
    <w:rsid w:val="003D6FCA"/>
    <w:rsid w:val="003E010D"/>
    <w:rsid w:val="003E26AF"/>
    <w:rsid w:val="003E3F79"/>
    <w:rsid w:val="003E4BFD"/>
    <w:rsid w:val="003E5232"/>
    <w:rsid w:val="003E5364"/>
    <w:rsid w:val="003E698F"/>
    <w:rsid w:val="003E72CD"/>
    <w:rsid w:val="003F0548"/>
    <w:rsid w:val="003F0AA9"/>
    <w:rsid w:val="003F0CC6"/>
    <w:rsid w:val="003F23F1"/>
    <w:rsid w:val="003F26A0"/>
    <w:rsid w:val="003F2D66"/>
    <w:rsid w:val="003F31B3"/>
    <w:rsid w:val="003F434F"/>
    <w:rsid w:val="003F448A"/>
    <w:rsid w:val="003F5C81"/>
    <w:rsid w:val="003F5D4C"/>
    <w:rsid w:val="003F6054"/>
    <w:rsid w:val="00400396"/>
    <w:rsid w:val="004008BF"/>
    <w:rsid w:val="00400E60"/>
    <w:rsid w:val="00400EBC"/>
    <w:rsid w:val="004019CC"/>
    <w:rsid w:val="00402A0D"/>
    <w:rsid w:val="00402DDA"/>
    <w:rsid w:val="004034CA"/>
    <w:rsid w:val="00403890"/>
    <w:rsid w:val="00403DC9"/>
    <w:rsid w:val="00404904"/>
    <w:rsid w:val="0040596A"/>
    <w:rsid w:val="00406711"/>
    <w:rsid w:val="00407B81"/>
    <w:rsid w:val="004103F7"/>
    <w:rsid w:val="00411FF2"/>
    <w:rsid w:val="004125FA"/>
    <w:rsid w:val="004127DA"/>
    <w:rsid w:val="00413AA9"/>
    <w:rsid w:val="00413BEB"/>
    <w:rsid w:val="00414901"/>
    <w:rsid w:val="00414E9B"/>
    <w:rsid w:val="00415418"/>
    <w:rsid w:val="00416B64"/>
    <w:rsid w:val="00417140"/>
    <w:rsid w:val="00421793"/>
    <w:rsid w:val="00423066"/>
    <w:rsid w:val="00424233"/>
    <w:rsid w:val="00424E7C"/>
    <w:rsid w:val="0042505C"/>
    <w:rsid w:val="004302BB"/>
    <w:rsid w:val="00430A93"/>
    <w:rsid w:val="00430D0A"/>
    <w:rsid w:val="00430F68"/>
    <w:rsid w:val="00431C17"/>
    <w:rsid w:val="004322A8"/>
    <w:rsid w:val="004326DC"/>
    <w:rsid w:val="004332A5"/>
    <w:rsid w:val="00433B73"/>
    <w:rsid w:val="00435246"/>
    <w:rsid w:val="00435B5A"/>
    <w:rsid w:val="004363BB"/>
    <w:rsid w:val="00436835"/>
    <w:rsid w:val="0043683F"/>
    <w:rsid w:val="00436C47"/>
    <w:rsid w:val="00437141"/>
    <w:rsid w:val="0043745C"/>
    <w:rsid w:val="00440370"/>
    <w:rsid w:val="00440976"/>
    <w:rsid w:val="00442B92"/>
    <w:rsid w:val="00442BD1"/>
    <w:rsid w:val="00442D31"/>
    <w:rsid w:val="00445AAF"/>
    <w:rsid w:val="004469F4"/>
    <w:rsid w:val="004509C4"/>
    <w:rsid w:val="00450CE2"/>
    <w:rsid w:val="00452589"/>
    <w:rsid w:val="00452921"/>
    <w:rsid w:val="00452FB4"/>
    <w:rsid w:val="004531BE"/>
    <w:rsid w:val="00453A42"/>
    <w:rsid w:val="00453BC9"/>
    <w:rsid w:val="00454123"/>
    <w:rsid w:val="004544E9"/>
    <w:rsid w:val="00454AD2"/>
    <w:rsid w:val="00455E86"/>
    <w:rsid w:val="00456198"/>
    <w:rsid w:val="004567B9"/>
    <w:rsid w:val="004568AD"/>
    <w:rsid w:val="00456BA8"/>
    <w:rsid w:val="00457302"/>
    <w:rsid w:val="00457C0A"/>
    <w:rsid w:val="00457D29"/>
    <w:rsid w:val="004607A7"/>
    <w:rsid w:val="00460D28"/>
    <w:rsid w:val="00461969"/>
    <w:rsid w:val="0046197E"/>
    <w:rsid w:val="00461A3C"/>
    <w:rsid w:val="00462BB9"/>
    <w:rsid w:val="00464715"/>
    <w:rsid w:val="00464F79"/>
    <w:rsid w:val="004673C9"/>
    <w:rsid w:val="00467C6F"/>
    <w:rsid w:val="00470DFD"/>
    <w:rsid w:val="00471977"/>
    <w:rsid w:val="00472355"/>
    <w:rsid w:val="00472D49"/>
    <w:rsid w:val="00473B73"/>
    <w:rsid w:val="004741F3"/>
    <w:rsid w:val="0047563A"/>
    <w:rsid w:val="00476F53"/>
    <w:rsid w:val="00477B52"/>
    <w:rsid w:val="00477BB6"/>
    <w:rsid w:val="00480764"/>
    <w:rsid w:val="00480794"/>
    <w:rsid w:val="00481A46"/>
    <w:rsid w:val="00482187"/>
    <w:rsid w:val="004828FE"/>
    <w:rsid w:val="004832D5"/>
    <w:rsid w:val="0048616C"/>
    <w:rsid w:val="00492A63"/>
    <w:rsid w:val="00493FF5"/>
    <w:rsid w:val="00494B12"/>
    <w:rsid w:val="00494FAF"/>
    <w:rsid w:val="00495C7B"/>
    <w:rsid w:val="00496750"/>
    <w:rsid w:val="00496B7E"/>
    <w:rsid w:val="00496C35"/>
    <w:rsid w:val="004973B8"/>
    <w:rsid w:val="004973F0"/>
    <w:rsid w:val="0049790A"/>
    <w:rsid w:val="00497A4B"/>
    <w:rsid w:val="00497BC6"/>
    <w:rsid w:val="004A00B3"/>
    <w:rsid w:val="004A120A"/>
    <w:rsid w:val="004A134C"/>
    <w:rsid w:val="004A2D8C"/>
    <w:rsid w:val="004A2DF9"/>
    <w:rsid w:val="004A4FB6"/>
    <w:rsid w:val="004A5EFD"/>
    <w:rsid w:val="004A6641"/>
    <w:rsid w:val="004A6657"/>
    <w:rsid w:val="004A70AC"/>
    <w:rsid w:val="004B1C77"/>
    <w:rsid w:val="004B23F8"/>
    <w:rsid w:val="004B27EB"/>
    <w:rsid w:val="004B3514"/>
    <w:rsid w:val="004B45EF"/>
    <w:rsid w:val="004B4E34"/>
    <w:rsid w:val="004B4E8A"/>
    <w:rsid w:val="004B52A3"/>
    <w:rsid w:val="004B5FE9"/>
    <w:rsid w:val="004B7BC0"/>
    <w:rsid w:val="004B7BFB"/>
    <w:rsid w:val="004B7C11"/>
    <w:rsid w:val="004B7FEF"/>
    <w:rsid w:val="004C1518"/>
    <w:rsid w:val="004C20F5"/>
    <w:rsid w:val="004C2B6C"/>
    <w:rsid w:val="004C2D51"/>
    <w:rsid w:val="004C3414"/>
    <w:rsid w:val="004C3609"/>
    <w:rsid w:val="004C4452"/>
    <w:rsid w:val="004C4616"/>
    <w:rsid w:val="004C51C3"/>
    <w:rsid w:val="004C54CC"/>
    <w:rsid w:val="004C6DD4"/>
    <w:rsid w:val="004C74AC"/>
    <w:rsid w:val="004C7E15"/>
    <w:rsid w:val="004D0BF1"/>
    <w:rsid w:val="004D0F9C"/>
    <w:rsid w:val="004D15E3"/>
    <w:rsid w:val="004D17AA"/>
    <w:rsid w:val="004D304F"/>
    <w:rsid w:val="004D3B89"/>
    <w:rsid w:val="004D4494"/>
    <w:rsid w:val="004D601F"/>
    <w:rsid w:val="004D69E9"/>
    <w:rsid w:val="004D6ACD"/>
    <w:rsid w:val="004D6B80"/>
    <w:rsid w:val="004E0569"/>
    <w:rsid w:val="004E07D2"/>
    <w:rsid w:val="004E1740"/>
    <w:rsid w:val="004E1BB6"/>
    <w:rsid w:val="004E2080"/>
    <w:rsid w:val="004E25C8"/>
    <w:rsid w:val="004E2A9C"/>
    <w:rsid w:val="004E4982"/>
    <w:rsid w:val="004E5020"/>
    <w:rsid w:val="004E5E78"/>
    <w:rsid w:val="004E5FF9"/>
    <w:rsid w:val="004E64CF"/>
    <w:rsid w:val="004E6530"/>
    <w:rsid w:val="004E7322"/>
    <w:rsid w:val="004F28D4"/>
    <w:rsid w:val="004F2EBD"/>
    <w:rsid w:val="004F5B35"/>
    <w:rsid w:val="0050008E"/>
    <w:rsid w:val="0050255D"/>
    <w:rsid w:val="005033BD"/>
    <w:rsid w:val="00503B18"/>
    <w:rsid w:val="00504BC1"/>
    <w:rsid w:val="00506C1A"/>
    <w:rsid w:val="00507CBC"/>
    <w:rsid w:val="00512319"/>
    <w:rsid w:val="005126ED"/>
    <w:rsid w:val="00512F15"/>
    <w:rsid w:val="005133F3"/>
    <w:rsid w:val="005141A4"/>
    <w:rsid w:val="00514355"/>
    <w:rsid w:val="0051591F"/>
    <w:rsid w:val="00515A35"/>
    <w:rsid w:val="00515A62"/>
    <w:rsid w:val="00515C24"/>
    <w:rsid w:val="00515E2A"/>
    <w:rsid w:val="0051689D"/>
    <w:rsid w:val="005170CC"/>
    <w:rsid w:val="00520103"/>
    <w:rsid w:val="00521FDB"/>
    <w:rsid w:val="00522968"/>
    <w:rsid w:val="00522F6E"/>
    <w:rsid w:val="005236B8"/>
    <w:rsid w:val="00523830"/>
    <w:rsid w:val="00524860"/>
    <w:rsid w:val="0052531C"/>
    <w:rsid w:val="00525688"/>
    <w:rsid w:val="0052568B"/>
    <w:rsid w:val="0052603B"/>
    <w:rsid w:val="005268AF"/>
    <w:rsid w:val="005273AA"/>
    <w:rsid w:val="00527570"/>
    <w:rsid w:val="0052771B"/>
    <w:rsid w:val="00527CAD"/>
    <w:rsid w:val="00527E66"/>
    <w:rsid w:val="00531185"/>
    <w:rsid w:val="00531206"/>
    <w:rsid w:val="0053126D"/>
    <w:rsid w:val="005312B4"/>
    <w:rsid w:val="00531D9B"/>
    <w:rsid w:val="00531E0C"/>
    <w:rsid w:val="0053227D"/>
    <w:rsid w:val="0053287E"/>
    <w:rsid w:val="00532DD5"/>
    <w:rsid w:val="005339B3"/>
    <w:rsid w:val="00533D52"/>
    <w:rsid w:val="005345FB"/>
    <w:rsid w:val="005358DF"/>
    <w:rsid w:val="00537716"/>
    <w:rsid w:val="00540A0E"/>
    <w:rsid w:val="00542107"/>
    <w:rsid w:val="00544412"/>
    <w:rsid w:val="0054452C"/>
    <w:rsid w:val="0054512A"/>
    <w:rsid w:val="00545167"/>
    <w:rsid w:val="005454F7"/>
    <w:rsid w:val="00545A8E"/>
    <w:rsid w:val="005469E8"/>
    <w:rsid w:val="00547FB6"/>
    <w:rsid w:val="005504D9"/>
    <w:rsid w:val="00551B77"/>
    <w:rsid w:val="00551EA9"/>
    <w:rsid w:val="00551EE6"/>
    <w:rsid w:val="00552914"/>
    <w:rsid w:val="00552DE1"/>
    <w:rsid w:val="00553425"/>
    <w:rsid w:val="00553A6E"/>
    <w:rsid w:val="00553EB4"/>
    <w:rsid w:val="00555D2D"/>
    <w:rsid w:val="00555D99"/>
    <w:rsid w:val="00556109"/>
    <w:rsid w:val="0055610E"/>
    <w:rsid w:val="005565A6"/>
    <w:rsid w:val="00556FAF"/>
    <w:rsid w:val="0055737A"/>
    <w:rsid w:val="005607C9"/>
    <w:rsid w:val="0056152A"/>
    <w:rsid w:val="005617A4"/>
    <w:rsid w:val="0056399E"/>
    <w:rsid w:val="00563F23"/>
    <w:rsid w:val="005642BE"/>
    <w:rsid w:val="00564868"/>
    <w:rsid w:val="00565D9D"/>
    <w:rsid w:val="00566947"/>
    <w:rsid w:val="00566A94"/>
    <w:rsid w:val="00567E89"/>
    <w:rsid w:val="00570491"/>
    <w:rsid w:val="00570784"/>
    <w:rsid w:val="00570C40"/>
    <w:rsid w:val="00571606"/>
    <w:rsid w:val="0057183C"/>
    <w:rsid w:val="00571AAE"/>
    <w:rsid w:val="00573308"/>
    <w:rsid w:val="00573646"/>
    <w:rsid w:val="0057379A"/>
    <w:rsid w:val="00574F94"/>
    <w:rsid w:val="005757F7"/>
    <w:rsid w:val="0057685F"/>
    <w:rsid w:val="005815C1"/>
    <w:rsid w:val="0058180B"/>
    <w:rsid w:val="00581C24"/>
    <w:rsid w:val="00581E4E"/>
    <w:rsid w:val="00581F57"/>
    <w:rsid w:val="005821B4"/>
    <w:rsid w:val="00582C19"/>
    <w:rsid w:val="0058343E"/>
    <w:rsid w:val="00584504"/>
    <w:rsid w:val="00584EDB"/>
    <w:rsid w:val="00584EFB"/>
    <w:rsid w:val="00585F7E"/>
    <w:rsid w:val="00585FEB"/>
    <w:rsid w:val="0058705C"/>
    <w:rsid w:val="00590AAB"/>
    <w:rsid w:val="00590B94"/>
    <w:rsid w:val="00590E18"/>
    <w:rsid w:val="00591B10"/>
    <w:rsid w:val="00593443"/>
    <w:rsid w:val="00593C91"/>
    <w:rsid w:val="005940AD"/>
    <w:rsid w:val="0059520C"/>
    <w:rsid w:val="0059610C"/>
    <w:rsid w:val="0059657F"/>
    <w:rsid w:val="005A0400"/>
    <w:rsid w:val="005A06D6"/>
    <w:rsid w:val="005A0E5B"/>
    <w:rsid w:val="005A1800"/>
    <w:rsid w:val="005A28AA"/>
    <w:rsid w:val="005A2C1F"/>
    <w:rsid w:val="005A3113"/>
    <w:rsid w:val="005A387A"/>
    <w:rsid w:val="005A38E0"/>
    <w:rsid w:val="005A3AE1"/>
    <w:rsid w:val="005A4535"/>
    <w:rsid w:val="005A45C9"/>
    <w:rsid w:val="005A4C4E"/>
    <w:rsid w:val="005A687C"/>
    <w:rsid w:val="005A6EF7"/>
    <w:rsid w:val="005B0625"/>
    <w:rsid w:val="005B0D24"/>
    <w:rsid w:val="005B1123"/>
    <w:rsid w:val="005B197F"/>
    <w:rsid w:val="005B25DB"/>
    <w:rsid w:val="005B5339"/>
    <w:rsid w:val="005B564D"/>
    <w:rsid w:val="005B76E7"/>
    <w:rsid w:val="005C0B82"/>
    <w:rsid w:val="005C0F36"/>
    <w:rsid w:val="005C3396"/>
    <w:rsid w:val="005C3911"/>
    <w:rsid w:val="005C3D67"/>
    <w:rsid w:val="005C4155"/>
    <w:rsid w:val="005C43C1"/>
    <w:rsid w:val="005C464F"/>
    <w:rsid w:val="005C4A65"/>
    <w:rsid w:val="005C5390"/>
    <w:rsid w:val="005C5424"/>
    <w:rsid w:val="005C772B"/>
    <w:rsid w:val="005C7F64"/>
    <w:rsid w:val="005D0A37"/>
    <w:rsid w:val="005D0E5F"/>
    <w:rsid w:val="005D1ED7"/>
    <w:rsid w:val="005D3194"/>
    <w:rsid w:val="005D4381"/>
    <w:rsid w:val="005D4F9E"/>
    <w:rsid w:val="005D597E"/>
    <w:rsid w:val="005D60D1"/>
    <w:rsid w:val="005D7072"/>
    <w:rsid w:val="005D74A3"/>
    <w:rsid w:val="005D7D47"/>
    <w:rsid w:val="005E009A"/>
    <w:rsid w:val="005E08FA"/>
    <w:rsid w:val="005E0EBB"/>
    <w:rsid w:val="005E15DF"/>
    <w:rsid w:val="005E1F52"/>
    <w:rsid w:val="005E2A7C"/>
    <w:rsid w:val="005E2B60"/>
    <w:rsid w:val="005E2D15"/>
    <w:rsid w:val="005E3249"/>
    <w:rsid w:val="005E3A16"/>
    <w:rsid w:val="005E3D78"/>
    <w:rsid w:val="005E5C2E"/>
    <w:rsid w:val="005E6521"/>
    <w:rsid w:val="005E6795"/>
    <w:rsid w:val="005E67D3"/>
    <w:rsid w:val="005E726E"/>
    <w:rsid w:val="005E77CC"/>
    <w:rsid w:val="005F0446"/>
    <w:rsid w:val="005F10E5"/>
    <w:rsid w:val="005F10FD"/>
    <w:rsid w:val="005F4E61"/>
    <w:rsid w:val="005F51BF"/>
    <w:rsid w:val="005F71D2"/>
    <w:rsid w:val="005F7BE7"/>
    <w:rsid w:val="005F7DAB"/>
    <w:rsid w:val="006001B5"/>
    <w:rsid w:val="00600725"/>
    <w:rsid w:val="00600906"/>
    <w:rsid w:val="006013EC"/>
    <w:rsid w:val="00601837"/>
    <w:rsid w:val="00601DF3"/>
    <w:rsid w:val="006023E0"/>
    <w:rsid w:val="00602A62"/>
    <w:rsid w:val="00603385"/>
    <w:rsid w:val="006039C8"/>
    <w:rsid w:val="00604BD1"/>
    <w:rsid w:val="00604C46"/>
    <w:rsid w:val="00605C9B"/>
    <w:rsid w:val="00606F1B"/>
    <w:rsid w:val="00607BBC"/>
    <w:rsid w:val="006100F6"/>
    <w:rsid w:val="006109DA"/>
    <w:rsid w:val="006118C1"/>
    <w:rsid w:val="00611995"/>
    <w:rsid w:val="006125D8"/>
    <w:rsid w:val="00612C27"/>
    <w:rsid w:val="00612E80"/>
    <w:rsid w:val="006169AF"/>
    <w:rsid w:val="00616C4D"/>
    <w:rsid w:val="00621E0B"/>
    <w:rsid w:val="006228F0"/>
    <w:rsid w:val="006229F7"/>
    <w:rsid w:val="00622A70"/>
    <w:rsid w:val="00622E17"/>
    <w:rsid w:val="00622F9C"/>
    <w:rsid w:val="006230A5"/>
    <w:rsid w:val="00623673"/>
    <w:rsid w:val="006238E4"/>
    <w:rsid w:val="00623D30"/>
    <w:rsid w:val="00625644"/>
    <w:rsid w:val="00625D54"/>
    <w:rsid w:val="00627291"/>
    <w:rsid w:val="0063009F"/>
    <w:rsid w:val="0063111B"/>
    <w:rsid w:val="00632DA4"/>
    <w:rsid w:val="00633445"/>
    <w:rsid w:val="00633A76"/>
    <w:rsid w:val="0063423E"/>
    <w:rsid w:val="00634434"/>
    <w:rsid w:val="006355B7"/>
    <w:rsid w:val="00635F1F"/>
    <w:rsid w:val="00636757"/>
    <w:rsid w:val="006370EA"/>
    <w:rsid w:val="006372EA"/>
    <w:rsid w:val="006373B8"/>
    <w:rsid w:val="00637408"/>
    <w:rsid w:val="006402A6"/>
    <w:rsid w:val="0064183F"/>
    <w:rsid w:val="00641C51"/>
    <w:rsid w:val="00641F1C"/>
    <w:rsid w:val="00642B95"/>
    <w:rsid w:val="00642DF0"/>
    <w:rsid w:val="0064424E"/>
    <w:rsid w:val="00646D4E"/>
    <w:rsid w:val="006516C3"/>
    <w:rsid w:val="006517A8"/>
    <w:rsid w:val="00652793"/>
    <w:rsid w:val="0065286B"/>
    <w:rsid w:val="00652BAD"/>
    <w:rsid w:val="00652CB9"/>
    <w:rsid w:val="006540B0"/>
    <w:rsid w:val="00654D5B"/>
    <w:rsid w:val="00654EE2"/>
    <w:rsid w:val="00655184"/>
    <w:rsid w:val="006553F8"/>
    <w:rsid w:val="00655748"/>
    <w:rsid w:val="00657575"/>
    <w:rsid w:val="00660321"/>
    <w:rsid w:val="00661570"/>
    <w:rsid w:val="00661C4B"/>
    <w:rsid w:val="00661D14"/>
    <w:rsid w:val="00661E77"/>
    <w:rsid w:val="006623C8"/>
    <w:rsid w:val="00662BB1"/>
    <w:rsid w:val="00662CB2"/>
    <w:rsid w:val="00663D08"/>
    <w:rsid w:val="006652E8"/>
    <w:rsid w:val="006655F9"/>
    <w:rsid w:val="006660E9"/>
    <w:rsid w:val="00666861"/>
    <w:rsid w:val="0066738D"/>
    <w:rsid w:val="0066743A"/>
    <w:rsid w:val="00667479"/>
    <w:rsid w:val="00667605"/>
    <w:rsid w:val="0066792A"/>
    <w:rsid w:val="0067020B"/>
    <w:rsid w:val="00670D29"/>
    <w:rsid w:val="006711AB"/>
    <w:rsid w:val="00671A2D"/>
    <w:rsid w:val="00671BF7"/>
    <w:rsid w:val="006720B7"/>
    <w:rsid w:val="0067251F"/>
    <w:rsid w:val="00672D46"/>
    <w:rsid w:val="00673025"/>
    <w:rsid w:val="00673B77"/>
    <w:rsid w:val="00674305"/>
    <w:rsid w:val="006745E5"/>
    <w:rsid w:val="00675640"/>
    <w:rsid w:val="00675FAB"/>
    <w:rsid w:val="00676330"/>
    <w:rsid w:val="006766A4"/>
    <w:rsid w:val="00676DCE"/>
    <w:rsid w:val="006770DF"/>
    <w:rsid w:val="006778D0"/>
    <w:rsid w:val="00680338"/>
    <w:rsid w:val="006804B7"/>
    <w:rsid w:val="006820E1"/>
    <w:rsid w:val="00684008"/>
    <w:rsid w:val="00684CAE"/>
    <w:rsid w:val="00685C92"/>
    <w:rsid w:val="00686EA9"/>
    <w:rsid w:val="00690BCC"/>
    <w:rsid w:val="00691BC0"/>
    <w:rsid w:val="0069228A"/>
    <w:rsid w:val="00692DF0"/>
    <w:rsid w:val="00694318"/>
    <w:rsid w:val="006957F2"/>
    <w:rsid w:val="006959A7"/>
    <w:rsid w:val="006967EA"/>
    <w:rsid w:val="006A01F0"/>
    <w:rsid w:val="006A0475"/>
    <w:rsid w:val="006A1124"/>
    <w:rsid w:val="006A1526"/>
    <w:rsid w:val="006A266F"/>
    <w:rsid w:val="006A3D17"/>
    <w:rsid w:val="006A4B2F"/>
    <w:rsid w:val="006A50DA"/>
    <w:rsid w:val="006A5F72"/>
    <w:rsid w:val="006A6204"/>
    <w:rsid w:val="006A6B8E"/>
    <w:rsid w:val="006A6CB3"/>
    <w:rsid w:val="006A76AF"/>
    <w:rsid w:val="006A7C73"/>
    <w:rsid w:val="006B0312"/>
    <w:rsid w:val="006B03A9"/>
    <w:rsid w:val="006B06C3"/>
    <w:rsid w:val="006B0B6F"/>
    <w:rsid w:val="006B18FD"/>
    <w:rsid w:val="006B1AC1"/>
    <w:rsid w:val="006B240F"/>
    <w:rsid w:val="006B2A81"/>
    <w:rsid w:val="006B2CB5"/>
    <w:rsid w:val="006B3C19"/>
    <w:rsid w:val="006B3CBB"/>
    <w:rsid w:val="006B40F7"/>
    <w:rsid w:val="006B76E1"/>
    <w:rsid w:val="006B78B5"/>
    <w:rsid w:val="006C0818"/>
    <w:rsid w:val="006C1099"/>
    <w:rsid w:val="006C26AA"/>
    <w:rsid w:val="006C29F4"/>
    <w:rsid w:val="006C4704"/>
    <w:rsid w:val="006C5297"/>
    <w:rsid w:val="006C593E"/>
    <w:rsid w:val="006C5D80"/>
    <w:rsid w:val="006C6730"/>
    <w:rsid w:val="006C679A"/>
    <w:rsid w:val="006C7578"/>
    <w:rsid w:val="006D02E9"/>
    <w:rsid w:val="006D04A7"/>
    <w:rsid w:val="006D059F"/>
    <w:rsid w:val="006D1AE3"/>
    <w:rsid w:val="006D1EA3"/>
    <w:rsid w:val="006D235A"/>
    <w:rsid w:val="006D2380"/>
    <w:rsid w:val="006D24FF"/>
    <w:rsid w:val="006D2921"/>
    <w:rsid w:val="006D3016"/>
    <w:rsid w:val="006D347A"/>
    <w:rsid w:val="006D43EA"/>
    <w:rsid w:val="006D4EC2"/>
    <w:rsid w:val="006D5233"/>
    <w:rsid w:val="006D5A1B"/>
    <w:rsid w:val="006E0343"/>
    <w:rsid w:val="006E0970"/>
    <w:rsid w:val="006E0F4B"/>
    <w:rsid w:val="006E122B"/>
    <w:rsid w:val="006E20E6"/>
    <w:rsid w:val="006E2C75"/>
    <w:rsid w:val="006E336C"/>
    <w:rsid w:val="006E411C"/>
    <w:rsid w:val="006E46F9"/>
    <w:rsid w:val="006E4838"/>
    <w:rsid w:val="006E48D1"/>
    <w:rsid w:val="006E50CE"/>
    <w:rsid w:val="006E5DA8"/>
    <w:rsid w:val="006E5DC7"/>
    <w:rsid w:val="006E6083"/>
    <w:rsid w:val="006E6169"/>
    <w:rsid w:val="006F0887"/>
    <w:rsid w:val="006F0C42"/>
    <w:rsid w:val="006F1EF8"/>
    <w:rsid w:val="006F32E3"/>
    <w:rsid w:val="006F414A"/>
    <w:rsid w:val="006F502B"/>
    <w:rsid w:val="006F5E93"/>
    <w:rsid w:val="006F7616"/>
    <w:rsid w:val="006F7EA8"/>
    <w:rsid w:val="0070026D"/>
    <w:rsid w:val="00700DA5"/>
    <w:rsid w:val="0070244E"/>
    <w:rsid w:val="00702572"/>
    <w:rsid w:val="007041A4"/>
    <w:rsid w:val="00704E0E"/>
    <w:rsid w:val="00704E0F"/>
    <w:rsid w:val="00705636"/>
    <w:rsid w:val="007056E0"/>
    <w:rsid w:val="00706077"/>
    <w:rsid w:val="00707394"/>
    <w:rsid w:val="007075FC"/>
    <w:rsid w:val="00707901"/>
    <w:rsid w:val="00710E4B"/>
    <w:rsid w:val="007114FA"/>
    <w:rsid w:val="00711E13"/>
    <w:rsid w:val="0071266A"/>
    <w:rsid w:val="0071277C"/>
    <w:rsid w:val="00712C0D"/>
    <w:rsid w:val="00713065"/>
    <w:rsid w:val="00713294"/>
    <w:rsid w:val="00713656"/>
    <w:rsid w:val="007136D4"/>
    <w:rsid w:val="00713D29"/>
    <w:rsid w:val="007169EC"/>
    <w:rsid w:val="00717310"/>
    <w:rsid w:val="0072041C"/>
    <w:rsid w:val="00720BA0"/>
    <w:rsid w:val="00720CD2"/>
    <w:rsid w:val="00720D39"/>
    <w:rsid w:val="007218C3"/>
    <w:rsid w:val="00721950"/>
    <w:rsid w:val="00721DFC"/>
    <w:rsid w:val="0072341C"/>
    <w:rsid w:val="00723426"/>
    <w:rsid w:val="0072435C"/>
    <w:rsid w:val="007246BC"/>
    <w:rsid w:val="00725C10"/>
    <w:rsid w:val="0072692E"/>
    <w:rsid w:val="0072741A"/>
    <w:rsid w:val="00730156"/>
    <w:rsid w:val="0073053C"/>
    <w:rsid w:val="00730F4B"/>
    <w:rsid w:val="00731308"/>
    <w:rsid w:val="00734715"/>
    <w:rsid w:val="0073569A"/>
    <w:rsid w:val="0073675A"/>
    <w:rsid w:val="00736790"/>
    <w:rsid w:val="00736954"/>
    <w:rsid w:val="00737C9E"/>
    <w:rsid w:val="00737CE3"/>
    <w:rsid w:val="00741C14"/>
    <w:rsid w:val="00742409"/>
    <w:rsid w:val="007431CA"/>
    <w:rsid w:val="00743B9F"/>
    <w:rsid w:val="00744945"/>
    <w:rsid w:val="00745838"/>
    <w:rsid w:val="00745C85"/>
    <w:rsid w:val="007476AC"/>
    <w:rsid w:val="007501C9"/>
    <w:rsid w:val="00751E1E"/>
    <w:rsid w:val="00751FCC"/>
    <w:rsid w:val="007520D6"/>
    <w:rsid w:val="00753969"/>
    <w:rsid w:val="00753C40"/>
    <w:rsid w:val="00753EF8"/>
    <w:rsid w:val="00753F86"/>
    <w:rsid w:val="00755B83"/>
    <w:rsid w:val="007561BB"/>
    <w:rsid w:val="00756669"/>
    <w:rsid w:val="0075683E"/>
    <w:rsid w:val="00756B47"/>
    <w:rsid w:val="0075733D"/>
    <w:rsid w:val="0075790A"/>
    <w:rsid w:val="00757D65"/>
    <w:rsid w:val="00760758"/>
    <w:rsid w:val="00760A49"/>
    <w:rsid w:val="00761B9F"/>
    <w:rsid w:val="00761E39"/>
    <w:rsid w:val="00762DC4"/>
    <w:rsid w:val="00764334"/>
    <w:rsid w:val="007645FE"/>
    <w:rsid w:val="007649C5"/>
    <w:rsid w:val="007652AC"/>
    <w:rsid w:val="00765BE8"/>
    <w:rsid w:val="007666AE"/>
    <w:rsid w:val="00766CE2"/>
    <w:rsid w:val="007677A6"/>
    <w:rsid w:val="007678CA"/>
    <w:rsid w:val="00770576"/>
    <w:rsid w:val="00771BC8"/>
    <w:rsid w:val="00772AC5"/>
    <w:rsid w:val="0077345E"/>
    <w:rsid w:val="00773E4F"/>
    <w:rsid w:val="00774F29"/>
    <w:rsid w:val="00775ADE"/>
    <w:rsid w:val="00775E7A"/>
    <w:rsid w:val="007763F4"/>
    <w:rsid w:val="007764B7"/>
    <w:rsid w:val="007775F2"/>
    <w:rsid w:val="007800BA"/>
    <w:rsid w:val="007801F5"/>
    <w:rsid w:val="00780648"/>
    <w:rsid w:val="00780A97"/>
    <w:rsid w:val="00780BFD"/>
    <w:rsid w:val="00780F52"/>
    <w:rsid w:val="00781B00"/>
    <w:rsid w:val="00782F51"/>
    <w:rsid w:val="0078318F"/>
    <w:rsid w:val="00783E3F"/>
    <w:rsid w:val="00784A6A"/>
    <w:rsid w:val="0078508D"/>
    <w:rsid w:val="00785B3D"/>
    <w:rsid w:val="007865D0"/>
    <w:rsid w:val="00786966"/>
    <w:rsid w:val="00786A4A"/>
    <w:rsid w:val="00786A5D"/>
    <w:rsid w:val="00786B8C"/>
    <w:rsid w:val="00787655"/>
    <w:rsid w:val="00787EAC"/>
    <w:rsid w:val="00787F66"/>
    <w:rsid w:val="00790035"/>
    <w:rsid w:val="00790DFA"/>
    <w:rsid w:val="00791144"/>
    <w:rsid w:val="0079122B"/>
    <w:rsid w:val="00792646"/>
    <w:rsid w:val="00792AD3"/>
    <w:rsid w:val="00794285"/>
    <w:rsid w:val="0079437B"/>
    <w:rsid w:val="00794796"/>
    <w:rsid w:val="007959B4"/>
    <w:rsid w:val="0079621C"/>
    <w:rsid w:val="00796251"/>
    <w:rsid w:val="007963D0"/>
    <w:rsid w:val="00796AE9"/>
    <w:rsid w:val="007974B0"/>
    <w:rsid w:val="00797919"/>
    <w:rsid w:val="00797C76"/>
    <w:rsid w:val="007A1B81"/>
    <w:rsid w:val="007A1E9F"/>
    <w:rsid w:val="007A24F6"/>
    <w:rsid w:val="007A2BF4"/>
    <w:rsid w:val="007A2DBF"/>
    <w:rsid w:val="007A43FF"/>
    <w:rsid w:val="007A4877"/>
    <w:rsid w:val="007A51C3"/>
    <w:rsid w:val="007A64D0"/>
    <w:rsid w:val="007A68DF"/>
    <w:rsid w:val="007A69C0"/>
    <w:rsid w:val="007A6E83"/>
    <w:rsid w:val="007A7892"/>
    <w:rsid w:val="007B0930"/>
    <w:rsid w:val="007B1062"/>
    <w:rsid w:val="007B11B5"/>
    <w:rsid w:val="007B27B7"/>
    <w:rsid w:val="007B2B44"/>
    <w:rsid w:val="007B584E"/>
    <w:rsid w:val="007B63B8"/>
    <w:rsid w:val="007C06EF"/>
    <w:rsid w:val="007C14B9"/>
    <w:rsid w:val="007C2B8B"/>
    <w:rsid w:val="007C3C49"/>
    <w:rsid w:val="007C4269"/>
    <w:rsid w:val="007C4823"/>
    <w:rsid w:val="007C4CF8"/>
    <w:rsid w:val="007C6478"/>
    <w:rsid w:val="007C656E"/>
    <w:rsid w:val="007C76BF"/>
    <w:rsid w:val="007C7C51"/>
    <w:rsid w:val="007C7E36"/>
    <w:rsid w:val="007D0941"/>
    <w:rsid w:val="007D123D"/>
    <w:rsid w:val="007D1885"/>
    <w:rsid w:val="007D1B5F"/>
    <w:rsid w:val="007D21CD"/>
    <w:rsid w:val="007D3035"/>
    <w:rsid w:val="007D36C8"/>
    <w:rsid w:val="007D3883"/>
    <w:rsid w:val="007D3FD1"/>
    <w:rsid w:val="007D4584"/>
    <w:rsid w:val="007D4A84"/>
    <w:rsid w:val="007D7B32"/>
    <w:rsid w:val="007E02CE"/>
    <w:rsid w:val="007E1D42"/>
    <w:rsid w:val="007E1E70"/>
    <w:rsid w:val="007E1ED4"/>
    <w:rsid w:val="007E3C61"/>
    <w:rsid w:val="007E4C86"/>
    <w:rsid w:val="007E4F7D"/>
    <w:rsid w:val="007E590D"/>
    <w:rsid w:val="007E5A0C"/>
    <w:rsid w:val="007E61DD"/>
    <w:rsid w:val="007E64A0"/>
    <w:rsid w:val="007E6FC2"/>
    <w:rsid w:val="007F163C"/>
    <w:rsid w:val="007F2869"/>
    <w:rsid w:val="007F3A99"/>
    <w:rsid w:val="007F681A"/>
    <w:rsid w:val="007F7915"/>
    <w:rsid w:val="007F79EA"/>
    <w:rsid w:val="007F7C2F"/>
    <w:rsid w:val="00800010"/>
    <w:rsid w:val="00800389"/>
    <w:rsid w:val="008004AE"/>
    <w:rsid w:val="008009AB"/>
    <w:rsid w:val="00801DBE"/>
    <w:rsid w:val="008041AA"/>
    <w:rsid w:val="00804D64"/>
    <w:rsid w:val="0080516E"/>
    <w:rsid w:val="008061F6"/>
    <w:rsid w:val="00806294"/>
    <w:rsid w:val="00807950"/>
    <w:rsid w:val="00810200"/>
    <w:rsid w:val="00810711"/>
    <w:rsid w:val="00810A80"/>
    <w:rsid w:val="0081113B"/>
    <w:rsid w:val="008125A1"/>
    <w:rsid w:val="008141B4"/>
    <w:rsid w:val="00815081"/>
    <w:rsid w:val="00815310"/>
    <w:rsid w:val="008159FA"/>
    <w:rsid w:val="008165D2"/>
    <w:rsid w:val="0081697E"/>
    <w:rsid w:val="00816F60"/>
    <w:rsid w:val="00817B91"/>
    <w:rsid w:val="008203A6"/>
    <w:rsid w:val="00820A84"/>
    <w:rsid w:val="00820D86"/>
    <w:rsid w:val="008211FF"/>
    <w:rsid w:val="008213C0"/>
    <w:rsid w:val="008217B5"/>
    <w:rsid w:val="00821EC3"/>
    <w:rsid w:val="00822594"/>
    <w:rsid w:val="00822FEF"/>
    <w:rsid w:val="00823775"/>
    <w:rsid w:val="0082570D"/>
    <w:rsid w:val="00825BB8"/>
    <w:rsid w:val="00825D7A"/>
    <w:rsid w:val="00826264"/>
    <w:rsid w:val="00827ECE"/>
    <w:rsid w:val="0083072E"/>
    <w:rsid w:val="00831136"/>
    <w:rsid w:val="008314CC"/>
    <w:rsid w:val="00831BC7"/>
    <w:rsid w:val="00832A22"/>
    <w:rsid w:val="00833850"/>
    <w:rsid w:val="008341BC"/>
    <w:rsid w:val="00836C4B"/>
    <w:rsid w:val="00836EB1"/>
    <w:rsid w:val="00837042"/>
    <w:rsid w:val="00837E37"/>
    <w:rsid w:val="008401E9"/>
    <w:rsid w:val="00840D59"/>
    <w:rsid w:val="00841518"/>
    <w:rsid w:val="00841B0F"/>
    <w:rsid w:val="00841D0F"/>
    <w:rsid w:val="00842357"/>
    <w:rsid w:val="008426A0"/>
    <w:rsid w:val="008428FF"/>
    <w:rsid w:val="0084512C"/>
    <w:rsid w:val="00845211"/>
    <w:rsid w:val="00845A24"/>
    <w:rsid w:val="00846432"/>
    <w:rsid w:val="008466F3"/>
    <w:rsid w:val="008470D5"/>
    <w:rsid w:val="008474BD"/>
    <w:rsid w:val="00847DCD"/>
    <w:rsid w:val="00847FE1"/>
    <w:rsid w:val="00851265"/>
    <w:rsid w:val="0085188A"/>
    <w:rsid w:val="00853670"/>
    <w:rsid w:val="008544DA"/>
    <w:rsid w:val="00854B80"/>
    <w:rsid w:val="0085560C"/>
    <w:rsid w:val="00855620"/>
    <w:rsid w:val="0085563A"/>
    <w:rsid w:val="008562E0"/>
    <w:rsid w:val="008563C3"/>
    <w:rsid w:val="0085646C"/>
    <w:rsid w:val="00856699"/>
    <w:rsid w:val="00856D59"/>
    <w:rsid w:val="0086033D"/>
    <w:rsid w:val="008605AA"/>
    <w:rsid w:val="0086088A"/>
    <w:rsid w:val="00860E11"/>
    <w:rsid w:val="00861051"/>
    <w:rsid w:val="00862272"/>
    <w:rsid w:val="008622EA"/>
    <w:rsid w:val="008628AA"/>
    <w:rsid w:val="00862BB3"/>
    <w:rsid w:val="00862FEF"/>
    <w:rsid w:val="00865673"/>
    <w:rsid w:val="00865D5A"/>
    <w:rsid w:val="0086632D"/>
    <w:rsid w:val="008668D0"/>
    <w:rsid w:val="0087038B"/>
    <w:rsid w:val="008713DC"/>
    <w:rsid w:val="00871885"/>
    <w:rsid w:val="008719B5"/>
    <w:rsid w:val="00871C7F"/>
    <w:rsid w:val="00872906"/>
    <w:rsid w:val="00872AE3"/>
    <w:rsid w:val="00873FCF"/>
    <w:rsid w:val="0087547C"/>
    <w:rsid w:val="008770D3"/>
    <w:rsid w:val="008818EF"/>
    <w:rsid w:val="00883B27"/>
    <w:rsid w:val="00885B38"/>
    <w:rsid w:val="00886577"/>
    <w:rsid w:val="00887625"/>
    <w:rsid w:val="0088794F"/>
    <w:rsid w:val="0089000D"/>
    <w:rsid w:val="00892EFA"/>
    <w:rsid w:val="008936BB"/>
    <w:rsid w:val="00893F33"/>
    <w:rsid w:val="00894C70"/>
    <w:rsid w:val="00895689"/>
    <w:rsid w:val="00895853"/>
    <w:rsid w:val="00896437"/>
    <w:rsid w:val="008972D5"/>
    <w:rsid w:val="00897434"/>
    <w:rsid w:val="00897532"/>
    <w:rsid w:val="008A0E22"/>
    <w:rsid w:val="008A0F36"/>
    <w:rsid w:val="008A10B8"/>
    <w:rsid w:val="008A165D"/>
    <w:rsid w:val="008A283A"/>
    <w:rsid w:val="008A394E"/>
    <w:rsid w:val="008A4AD0"/>
    <w:rsid w:val="008A5A1E"/>
    <w:rsid w:val="008A6344"/>
    <w:rsid w:val="008A6BE4"/>
    <w:rsid w:val="008A6CE8"/>
    <w:rsid w:val="008A7115"/>
    <w:rsid w:val="008A79F3"/>
    <w:rsid w:val="008A7DE8"/>
    <w:rsid w:val="008B02C4"/>
    <w:rsid w:val="008B0D7E"/>
    <w:rsid w:val="008B1460"/>
    <w:rsid w:val="008B4762"/>
    <w:rsid w:val="008B49F4"/>
    <w:rsid w:val="008B5A4A"/>
    <w:rsid w:val="008B6991"/>
    <w:rsid w:val="008B6996"/>
    <w:rsid w:val="008B7760"/>
    <w:rsid w:val="008C01EA"/>
    <w:rsid w:val="008C03DC"/>
    <w:rsid w:val="008C0631"/>
    <w:rsid w:val="008C0CAF"/>
    <w:rsid w:val="008C2034"/>
    <w:rsid w:val="008C20AE"/>
    <w:rsid w:val="008C2105"/>
    <w:rsid w:val="008C223A"/>
    <w:rsid w:val="008C2402"/>
    <w:rsid w:val="008C3507"/>
    <w:rsid w:val="008C36F8"/>
    <w:rsid w:val="008C3CB2"/>
    <w:rsid w:val="008C4A0B"/>
    <w:rsid w:val="008C68FD"/>
    <w:rsid w:val="008C74E1"/>
    <w:rsid w:val="008C781C"/>
    <w:rsid w:val="008C78E4"/>
    <w:rsid w:val="008D01AB"/>
    <w:rsid w:val="008D13ED"/>
    <w:rsid w:val="008D166B"/>
    <w:rsid w:val="008D1C09"/>
    <w:rsid w:val="008D23D3"/>
    <w:rsid w:val="008D266B"/>
    <w:rsid w:val="008D329C"/>
    <w:rsid w:val="008D3FF5"/>
    <w:rsid w:val="008D4FE2"/>
    <w:rsid w:val="008D5222"/>
    <w:rsid w:val="008E0FF3"/>
    <w:rsid w:val="008E123C"/>
    <w:rsid w:val="008E1B95"/>
    <w:rsid w:val="008E1E7B"/>
    <w:rsid w:val="008E27F2"/>
    <w:rsid w:val="008E4FBF"/>
    <w:rsid w:val="008F2666"/>
    <w:rsid w:val="008F2F52"/>
    <w:rsid w:val="008F37DA"/>
    <w:rsid w:val="008F397C"/>
    <w:rsid w:val="008F398C"/>
    <w:rsid w:val="008F3B8E"/>
    <w:rsid w:val="008F407A"/>
    <w:rsid w:val="008F50E2"/>
    <w:rsid w:val="008F520A"/>
    <w:rsid w:val="008F6184"/>
    <w:rsid w:val="008F6259"/>
    <w:rsid w:val="008F7438"/>
    <w:rsid w:val="008F7F81"/>
    <w:rsid w:val="00900504"/>
    <w:rsid w:val="00902026"/>
    <w:rsid w:val="009020B7"/>
    <w:rsid w:val="00902CC2"/>
    <w:rsid w:val="00903D1B"/>
    <w:rsid w:val="00904CAD"/>
    <w:rsid w:val="00905306"/>
    <w:rsid w:val="00906814"/>
    <w:rsid w:val="00907745"/>
    <w:rsid w:val="00911007"/>
    <w:rsid w:val="0091289B"/>
    <w:rsid w:val="00912A21"/>
    <w:rsid w:val="0091349C"/>
    <w:rsid w:val="00913614"/>
    <w:rsid w:val="00913E76"/>
    <w:rsid w:val="009147FA"/>
    <w:rsid w:val="00914982"/>
    <w:rsid w:val="009179ED"/>
    <w:rsid w:val="009210E4"/>
    <w:rsid w:val="009212C6"/>
    <w:rsid w:val="00921588"/>
    <w:rsid w:val="009215BA"/>
    <w:rsid w:val="0092239A"/>
    <w:rsid w:val="00924129"/>
    <w:rsid w:val="00924B05"/>
    <w:rsid w:val="00925420"/>
    <w:rsid w:val="00925E4F"/>
    <w:rsid w:val="0092669B"/>
    <w:rsid w:val="00926F3B"/>
    <w:rsid w:val="009273A5"/>
    <w:rsid w:val="009307B9"/>
    <w:rsid w:val="009308C0"/>
    <w:rsid w:val="0093279E"/>
    <w:rsid w:val="00933FB1"/>
    <w:rsid w:val="009343C5"/>
    <w:rsid w:val="009349EC"/>
    <w:rsid w:val="00935560"/>
    <w:rsid w:val="00935C3B"/>
    <w:rsid w:val="00935F7F"/>
    <w:rsid w:val="00935FC0"/>
    <w:rsid w:val="00936647"/>
    <w:rsid w:val="009374F6"/>
    <w:rsid w:val="0094035B"/>
    <w:rsid w:val="0094109E"/>
    <w:rsid w:val="0094120B"/>
    <w:rsid w:val="00941768"/>
    <w:rsid w:val="00941E3C"/>
    <w:rsid w:val="00942E4F"/>
    <w:rsid w:val="0094325D"/>
    <w:rsid w:val="00944111"/>
    <w:rsid w:val="00944221"/>
    <w:rsid w:val="0094506A"/>
    <w:rsid w:val="00945C48"/>
    <w:rsid w:val="009460C9"/>
    <w:rsid w:val="0094612A"/>
    <w:rsid w:val="009466F8"/>
    <w:rsid w:val="00946B83"/>
    <w:rsid w:val="00946F0E"/>
    <w:rsid w:val="009510F8"/>
    <w:rsid w:val="00951807"/>
    <w:rsid w:val="00952632"/>
    <w:rsid w:val="00954133"/>
    <w:rsid w:val="0095749B"/>
    <w:rsid w:val="00960A05"/>
    <w:rsid w:val="00961A71"/>
    <w:rsid w:val="00961E68"/>
    <w:rsid w:val="009623DC"/>
    <w:rsid w:val="009627D1"/>
    <w:rsid w:val="0096485E"/>
    <w:rsid w:val="00964935"/>
    <w:rsid w:val="009657DE"/>
    <w:rsid w:val="00965BF0"/>
    <w:rsid w:val="00965F10"/>
    <w:rsid w:val="00966764"/>
    <w:rsid w:val="009678E7"/>
    <w:rsid w:val="00971FF8"/>
    <w:rsid w:val="00972F27"/>
    <w:rsid w:val="00973899"/>
    <w:rsid w:val="00973C20"/>
    <w:rsid w:val="00973E21"/>
    <w:rsid w:val="00974F38"/>
    <w:rsid w:val="0097552F"/>
    <w:rsid w:val="00976215"/>
    <w:rsid w:val="00976BBA"/>
    <w:rsid w:val="009779D4"/>
    <w:rsid w:val="009811BF"/>
    <w:rsid w:val="009825B2"/>
    <w:rsid w:val="00985845"/>
    <w:rsid w:val="00985E0A"/>
    <w:rsid w:val="0098610A"/>
    <w:rsid w:val="009861F8"/>
    <w:rsid w:val="00987520"/>
    <w:rsid w:val="009875A6"/>
    <w:rsid w:val="0098771B"/>
    <w:rsid w:val="00992386"/>
    <w:rsid w:val="00992658"/>
    <w:rsid w:val="00993980"/>
    <w:rsid w:val="00993EBD"/>
    <w:rsid w:val="00994249"/>
    <w:rsid w:val="009958CA"/>
    <w:rsid w:val="00995B5F"/>
    <w:rsid w:val="00996438"/>
    <w:rsid w:val="009967A1"/>
    <w:rsid w:val="00996A2A"/>
    <w:rsid w:val="009979AA"/>
    <w:rsid w:val="00997D4F"/>
    <w:rsid w:val="00997F92"/>
    <w:rsid w:val="009A113E"/>
    <w:rsid w:val="009A119A"/>
    <w:rsid w:val="009A1864"/>
    <w:rsid w:val="009A18A9"/>
    <w:rsid w:val="009A2670"/>
    <w:rsid w:val="009A2CC6"/>
    <w:rsid w:val="009A51FC"/>
    <w:rsid w:val="009A5674"/>
    <w:rsid w:val="009A5F2A"/>
    <w:rsid w:val="009A66D9"/>
    <w:rsid w:val="009A7946"/>
    <w:rsid w:val="009B0D6C"/>
    <w:rsid w:val="009B12CF"/>
    <w:rsid w:val="009B1604"/>
    <w:rsid w:val="009B1CFC"/>
    <w:rsid w:val="009B341A"/>
    <w:rsid w:val="009B37F9"/>
    <w:rsid w:val="009B402A"/>
    <w:rsid w:val="009B4171"/>
    <w:rsid w:val="009B4F37"/>
    <w:rsid w:val="009B5701"/>
    <w:rsid w:val="009B5B59"/>
    <w:rsid w:val="009B7730"/>
    <w:rsid w:val="009B7A1F"/>
    <w:rsid w:val="009C00CD"/>
    <w:rsid w:val="009C098A"/>
    <w:rsid w:val="009C2533"/>
    <w:rsid w:val="009C2F4A"/>
    <w:rsid w:val="009C31CD"/>
    <w:rsid w:val="009C3E7C"/>
    <w:rsid w:val="009C3F92"/>
    <w:rsid w:val="009C3FAF"/>
    <w:rsid w:val="009C50E5"/>
    <w:rsid w:val="009C62E1"/>
    <w:rsid w:val="009C6B4A"/>
    <w:rsid w:val="009C775C"/>
    <w:rsid w:val="009C7B78"/>
    <w:rsid w:val="009D0C58"/>
    <w:rsid w:val="009D10B1"/>
    <w:rsid w:val="009D1CD9"/>
    <w:rsid w:val="009D2319"/>
    <w:rsid w:val="009D2861"/>
    <w:rsid w:val="009D2F64"/>
    <w:rsid w:val="009D30F2"/>
    <w:rsid w:val="009D38D1"/>
    <w:rsid w:val="009D3EB9"/>
    <w:rsid w:val="009D504C"/>
    <w:rsid w:val="009D577B"/>
    <w:rsid w:val="009D5842"/>
    <w:rsid w:val="009D5D44"/>
    <w:rsid w:val="009D5EC5"/>
    <w:rsid w:val="009D6A15"/>
    <w:rsid w:val="009E1ABE"/>
    <w:rsid w:val="009E2A3C"/>
    <w:rsid w:val="009E2E90"/>
    <w:rsid w:val="009E3C5B"/>
    <w:rsid w:val="009E45BD"/>
    <w:rsid w:val="009E52C9"/>
    <w:rsid w:val="009E55AC"/>
    <w:rsid w:val="009E5F0C"/>
    <w:rsid w:val="009E6BD2"/>
    <w:rsid w:val="009F010A"/>
    <w:rsid w:val="009F0504"/>
    <w:rsid w:val="009F1097"/>
    <w:rsid w:val="009F16AE"/>
    <w:rsid w:val="009F1DF5"/>
    <w:rsid w:val="009F29C9"/>
    <w:rsid w:val="009F35F5"/>
    <w:rsid w:val="009F37D7"/>
    <w:rsid w:val="009F510F"/>
    <w:rsid w:val="009F5EC4"/>
    <w:rsid w:val="009F5F0A"/>
    <w:rsid w:val="009F6B3F"/>
    <w:rsid w:val="009F6DED"/>
    <w:rsid w:val="009F72A1"/>
    <w:rsid w:val="009F7F64"/>
    <w:rsid w:val="00A0060F"/>
    <w:rsid w:val="00A00DCE"/>
    <w:rsid w:val="00A0105B"/>
    <w:rsid w:val="00A01EA0"/>
    <w:rsid w:val="00A0364E"/>
    <w:rsid w:val="00A03E7A"/>
    <w:rsid w:val="00A04569"/>
    <w:rsid w:val="00A04ED9"/>
    <w:rsid w:val="00A050CD"/>
    <w:rsid w:val="00A062AF"/>
    <w:rsid w:val="00A07022"/>
    <w:rsid w:val="00A07E59"/>
    <w:rsid w:val="00A107B6"/>
    <w:rsid w:val="00A11369"/>
    <w:rsid w:val="00A11A4D"/>
    <w:rsid w:val="00A1200C"/>
    <w:rsid w:val="00A12052"/>
    <w:rsid w:val="00A12EDF"/>
    <w:rsid w:val="00A1367C"/>
    <w:rsid w:val="00A138F6"/>
    <w:rsid w:val="00A13CCC"/>
    <w:rsid w:val="00A144B3"/>
    <w:rsid w:val="00A153D5"/>
    <w:rsid w:val="00A174D6"/>
    <w:rsid w:val="00A17FF6"/>
    <w:rsid w:val="00A2081C"/>
    <w:rsid w:val="00A22158"/>
    <w:rsid w:val="00A24925"/>
    <w:rsid w:val="00A253EA"/>
    <w:rsid w:val="00A26BA6"/>
    <w:rsid w:val="00A30432"/>
    <w:rsid w:val="00A30640"/>
    <w:rsid w:val="00A306ED"/>
    <w:rsid w:val="00A31150"/>
    <w:rsid w:val="00A312C4"/>
    <w:rsid w:val="00A31D02"/>
    <w:rsid w:val="00A3223B"/>
    <w:rsid w:val="00A324E5"/>
    <w:rsid w:val="00A3380E"/>
    <w:rsid w:val="00A33CEC"/>
    <w:rsid w:val="00A368F4"/>
    <w:rsid w:val="00A36E50"/>
    <w:rsid w:val="00A40AA1"/>
    <w:rsid w:val="00A41CB7"/>
    <w:rsid w:val="00A42B6B"/>
    <w:rsid w:val="00A4366B"/>
    <w:rsid w:val="00A43B58"/>
    <w:rsid w:val="00A459F4"/>
    <w:rsid w:val="00A46DF6"/>
    <w:rsid w:val="00A4753B"/>
    <w:rsid w:val="00A4759E"/>
    <w:rsid w:val="00A50582"/>
    <w:rsid w:val="00A50DA6"/>
    <w:rsid w:val="00A51D6D"/>
    <w:rsid w:val="00A525BA"/>
    <w:rsid w:val="00A5410B"/>
    <w:rsid w:val="00A555F6"/>
    <w:rsid w:val="00A566CB"/>
    <w:rsid w:val="00A5788C"/>
    <w:rsid w:val="00A57C40"/>
    <w:rsid w:val="00A605A2"/>
    <w:rsid w:val="00A60725"/>
    <w:rsid w:val="00A60867"/>
    <w:rsid w:val="00A609F4"/>
    <w:rsid w:val="00A6136A"/>
    <w:rsid w:val="00A61595"/>
    <w:rsid w:val="00A62453"/>
    <w:rsid w:val="00A62571"/>
    <w:rsid w:val="00A62802"/>
    <w:rsid w:val="00A64B51"/>
    <w:rsid w:val="00A6561F"/>
    <w:rsid w:val="00A65EB7"/>
    <w:rsid w:val="00A660CB"/>
    <w:rsid w:val="00A664B7"/>
    <w:rsid w:val="00A6723C"/>
    <w:rsid w:val="00A702BC"/>
    <w:rsid w:val="00A706CA"/>
    <w:rsid w:val="00A7134E"/>
    <w:rsid w:val="00A72A8C"/>
    <w:rsid w:val="00A72B35"/>
    <w:rsid w:val="00A73A77"/>
    <w:rsid w:val="00A73EE3"/>
    <w:rsid w:val="00A76740"/>
    <w:rsid w:val="00A8049B"/>
    <w:rsid w:val="00A8090F"/>
    <w:rsid w:val="00A821BA"/>
    <w:rsid w:val="00A824CF"/>
    <w:rsid w:val="00A82F50"/>
    <w:rsid w:val="00A839F6"/>
    <w:rsid w:val="00A84535"/>
    <w:rsid w:val="00A848BD"/>
    <w:rsid w:val="00A84AD5"/>
    <w:rsid w:val="00A84AE5"/>
    <w:rsid w:val="00A85B02"/>
    <w:rsid w:val="00A85FB3"/>
    <w:rsid w:val="00A86324"/>
    <w:rsid w:val="00A8665A"/>
    <w:rsid w:val="00A86A3F"/>
    <w:rsid w:val="00A87518"/>
    <w:rsid w:val="00A879F0"/>
    <w:rsid w:val="00A90268"/>
    <w:rsid w:val="00A90B8E"/>
    <w:rsid w:val="00A90DEA"/>
    <w:rsid w:val="00A91B3A"/>
    <w:rsid w:val="00A91E1A"/>
    <w:rsid w:val="00A91F31"/>
    <w:rsid w:val="00A92DA5"/>
    <w:rsid w:val="00A93391"/>
    <w:rsid w:val="00A96C38"/>
    <w:rsid w:val="00A97026"/>
    <w:rsid w:val="00AA001D"/>
    <w:rsid w:val="00AA0942"/>
    <w:rsid w:val="00AA0A11"/>
    <w:rsid w:val="00AA20B2"/>
    <w:rsid w:val="00AA2D1B"/>
    <w:rsid w:val="00AA2FD5"/>
    <w:rsid w:val="00AA37CE"/>
    <w:rsid w:val="00AA518D"/>
    <w:rsid w:val="00AA5310"/>
    <w:rsid w:val="00AA597E"/>
    <w:rsid w:val="00AA5CCD"/>
    <w:rsid w:val="00AA602A"/>
    <w:rsid w:val="00AA6A14"/>
    <w:rsid w:val="00AA6DA1"/>
    <w:rsid w:val="00AA7AF4"/>
    <w:rsid w:val="00AB0322"/>
    <w:rsid w:val="00AB09C0"/>
    <w:rsid w:val="00AB206D"/>
    <w:rsid w:val="00AB2EA2"/>
    <w:rsid w:val="00AB2ED7"/>
    <w:rsid w:val="00AB316B"/>
    <w:rsid w:val="00AB4702"/>
    <w:rsid w:val="00AB5F59"/>
    <w:rsid w:val="00AB685A"/>
    <w:rsid w:val="00AB69F2"/>
    <w:rsid w:val="00AB7946"/>
    <w:rsid w:val="00AB7CFB"/>
    <w:rsid w:val="00AC04F7"/>
    <w:rsid w:val="00AC0576"/>
    <w:rsid w:val="00AC0FF5"/>
    <w:rsid w:val="00AC1D6F"/>
    <w:rsid w:val="00AC2B6D"/>
    <w:rsid w:val="00AC348B"/>
    <w:rsid w:val="00AC475E"/>
    <w:rsid w:val="00AC4FA8"/>
    <w:rsid w:val="00AC5120"/>
    <w:rsid w:val="00AC710B"/>
    <w:rsid w:val="00AD0411"/>
    <w:rsid w:val="00AD0CCA"/>
    <w:rsid w:val="00AD0F22"/>
    <w:rsid w:val="00AD2125"/>
    <w:rsid w:val="00AD2447"/>
    <w:rsid w:val="00AD27C4"/>
    <w:rsid w:val="00AD2A01"/>
    <w:rsid w:val="00AD3A22"/>
    <w:rsid w:val="00AD3F54"/>
    <w:rsid w:val="00AD4408"/>
    <w:rsid w:val="00AD49A6"/>
    <w:rsid w:val="00AD6BB0"/>
    <w:rsid w:val="00AD7019"/>
    <w:rsid w:val="00AD768C"/>
    <w:rsid w:val="00AE14DB"/>
    <w:rsid w:val="00AE18BD"/>
    <w:rsid w:val="00AE33A1"/>
    <w:rsid w:val="00AE3965"/>
    <w:rsid w:val="00AE4398"/>
    <w:rsid w:val="00AE4770"/>
    <w:rsid w:val="00AE7342"/>
    <w:rsid w:val="00AF3C7C"/>
    <w:rsid w:val="00AF5A8E"/>
    <w:rsid w:val="00AF5B74"/>
    <w:rsid w:val="00AF5D95"/>
    <w:rsid w:val="00AF62CB"/>
    <w:rsid w:val="00B00708"/>
    <w:rsid w:val="00B01852"/>
    <w:rsid w:val="00B0196B"/>
    <w:rsid w:val="00B02ADB"/>
    <w:rsid w:val="00B02BFE"/>
    <w:rsid w:val="00B02FD9"/>
    <w:rsid w:val="00B03688"/>
    <w:rsid w:val="00B03FE4"/>
    <w:rsid w:val="00B044E5"/>
    <w:rsid w:val="00B046A2"/>
    <w:rsid w:val="00B05618"/>
    <w:rsid w:val="00B06225"/>
    <w:rsid w:val="00B06CA4"/>
    <w:rsid w:val="00B0743C"/>
    <w:rsid w:val="00B107EA"/>
    <w:rsid w:val="00B10D30"/>
    <w:rsid w:val="00B11B12"/>
    <w:rsid w:val="00B1256D"/>
    <w:rsid w:val="00B13959"/>
    <w:rsid w:val="00B13D21"/>
    <w:rsid w:val="00B13DE2"/>
    <w:rsid w:val="00B14414"/>
    <w:rsid w:val="00B144FE"/>
    <w:rsid w:val="00B14C3E"/>
    <w:rsid w:val="00B14F9A"/>
    <w:rsid w:val="00B14FB2"/>
    <w:rsid w:val="00B16676"/>
    <w:rsid w:val="00B200CB"/>
    <w:rsid w:val="00B2033F"/>
    <w:rsid w:val="00B20D57"/>
    <w:rsid w:val="00B21E3B"/>
    <w:rsid w:val="00B23CD1"/>
    <w:rsid w:val="00B24A2F"/>
    <w:rsid w:val="00B24BFD"/>
    <w:rsid w:val="00B25425"/>
    <w:rsid w:val="00B26349"/>
    <w:rsid w:val="00B26C6C"/>
    <w:rsid w:val="00B26FB4"/>
    <w:rsid w:val="00B278D5"/>
    <w:rsid w:val="00B30A72"/>
    <w:rsid w:val="00B30EE6"/>
    <w:rsid w:val="00B3128D"/>
    <w:rsid w:val="00B31B0D"/>
    <w:rsid w:val="00B31F06"/>
    <w:rsid w:val="00B323EF"/>
    <w:rsid w:val="00B32565"/>
    <w:rsid w:val="00B328B4"/>
    <w:rsid w:val="00B33F9E"/>
    <w:rsid w:val="00B34710"/>
    <w:rsid w:val="00B35568"/>
    <w:rsid w:val="00B359EA"/>
    <w:rsid w:val="00B35AF4"/>
    <w:rsid w:val="00B35FD0"/>
    <w:rsid w:val="00B36884"/>
    <w:rsid w:val="00B37D84"/>
    <w:rsid w:val="00B40003"/>
    <w:rsid w:val="00B409A8"/>
    <w:rsid w:val="00B40CD4"/>
    <w:rsid w:val="00B41AE3"/>
    <w:rsid w:val="00B43238"/>
    <w:rsid w:val="00B46F2A"/>
    <w:rsid w:val="00B47200"/>
    <w:rsid w:val="00B47ED5"/>
    <w:rsid w:val="00B5066C"/>
    <w:rsid w:val="00B509EB"/>
    <w:rsid w:val="00B51411"/>
    <w:rsid w:val="00B51741"/>
    <w:rsid w:val="00B53AF4"/>
    <w:rsid w:val="00B5417D"/>
    <w:rsid w:val="00B543BA"/>
    <w:rsid w:val="00B5485A"/>
    <w:rsid w:val="00B55D34"/>
    <w:rsid w:val="00B5619D"/>
    <w:rsid w:val="00B5628A"/>
    <w:rsid w:val="00B56578"/>
    <w:rsid w:val="00B56879"/>
    <w:rsid w:val="00B56EDC"/>
    <w:rsid w:val="00B56FDB"/>
    <w:rsid w:val="00B60482"/>
    <w:rsid w:val="00B615B6"/>
    <w:rsid w:val="00B6187B"/>
    <w:rsid w:val="00B61A59"/>
    <w:rsid w:val="00B61EBB"/>
    <w:rsid w:val="00B62D96"/>
    <w:rsid w:val="00B63E45"/>
    <w:rsid w:val="00B64075"/>
    <w:rsid w:val="00B6442C"/>
    <w:rsid w:val="00B6515D"/>
    <w:rsid w:val="00B65B53"/>
    <w:rsid w:val="00B65FD0"/>
    <w:rsid w:val="00B6775F"/>
    <w:rsid w:val="00B708DD"/>
    <w:rsid w:val="00B71502"/>
    <w:rsid w:val="00B715CB"/>
    <w:rsid w:val="00B7280C"/>
    <w:rsid w:val="00B72FA0"/>
    <w:rsid w:val="00B734C9"/>
    <w:rsid w:val="00B73FDE"/>
    <w:rsid w:val="00B748C4"/>
    <w:rsid w:val="00B74F38"/>
    <w:rsid w:val="00B756A4"/>
    <w:rsid w:val="00B76998"/>
    <w:rsid w:val="00B800DB"/>
    <w:rsid w:val="00B8152A"/>
    <w:rsid w:val="00B81570"/>
    <w:rsid w:val="00B81712"/>
    <w:rsid w:val="00B8185E"/>
    <w:rsid w:val="00B81B53"/>
    <w:rsid w:val="00B826D0"/>
    <w:rsid w:val="00B828C5"/>
    <w:rsid w:val="00B8363F"/>
    <w:rsid w:val="00B84BA8"/>
    <w:rsid w:val="00B84FC1"/>
    <w:rsid w:val="00B852DD"/>
    <w:rsid w:val="00B86731"/>
    <w:rsid w:val="00B86833"/>
    <w:rsid w:val="00B9082A"/>
    <w:rsid w:val="00B90B5B"/>
    <w:rsid w:val="00B90EA6"/>
    <w:rsid w:val="00B91B7A"/>
    <w:rsid w:val="00B921B0"/>
    <w:rsid w:val="00B921ED"/>
    <w:rsid w:val="00B92464"/>
    <w:rsid w:val="00B92FC6"/>
    <w:rsid w:val="00B93E62"/>
    <w:rsid w:val="00B9461B"/>
    <w:rsid w:val="00B94ABB"/>
    <w:rsid w:val="00B95363"/>
    <w:rsid w:val="00B95F2A"/>
    <w:rsid w:val="00B95FDE"/>
    <w:rsid w:val="00B96A5B"/>
    <w:rsid w:val="00B96C45"/>
    <w:rsid w:val="00B971AC"/>
    <w:rsid w:val="00B972C8"/>
    <w:rsid w:val="00B9746E"/>
    <w:rsid w:val="00B976C2"/>
    <w:rsid w:val="00BA0A7F"/>
    <w:rsid w:val="00BA0BD7"/>
    <w:rsid w:val="00BA1105"/>
    <w:rsid w:val="00BA2453"/>
    <w:rsid w:val="00BA2804"/>
    <w:rsid w:val="00BA2E7C"/>
    <w:rsid w:val="00BA2E88"/>
    <w:rsid w:val="00BA3813"/>
    <w:rsid w:val="00BA39FF"/>
    <w:rsid w:val="00BA3E62"/>
    <w:rsid w:val="00BA40CD"/>
    <w:rsid w:val="00BA42A9"/>
    <w:rsid w:val="00BA4D57"/>
    <w:rsid w:val="00BA663E"/>
    <w:rsid w:val="00BA67DF"/>
    <w:rsid w:val="00BA74AE"/>
    <w:rsid w:val="00BA7BBE"/>
    <w:rsid w:val="00BB0130"/>
    <w:rsid w:val="00BB0A3C"/>
    <w:rsid w:val="00BB2387"/>
    <w:rsid w:val="00BB2DCC"/>
    <w:rsid w:val="00BB2E3B"/>
    <w:rsid w:val="00BB4FAF"/>
    <w:rsid w:val="00BB5884"/>
    <w:rsid w:val="00BB68D0"/>
    <w:rsid w:val="00BB6D13"/>
    <w:rsid w:val="00BB6F72"/>
    <w:rsid w:val="00BB77BF"/>
    <w:rsid w:val="00BC0011"/>
    <w:rsid w:val="00BC0363"/>
    <w:rsid w:val="00BC11F8"/>
    <w:rsid w:val="00BC1CD5"/>
    <w:rsid w:val="00BC3373"/>
    <w:rsid w:val="00BC400C"/>
    <w:rsid w:val="00BC411A"/>
    <w:rsid w:val="00BC49E3"/>
    <w:rsid w:val="00BC4BAD"/>
    <w:rsid w:val="00BC56DA"/>
    <w:rsid w:val="00BC5C17"/>
    <w:rsid w:val="00BC781D"/>
    <w:rsid w:val="00BC7D56"/>
    <w:rsid w:val="00BC7DAD"/>
    <w:rsid w:val="00BD03B0"/>
    <w:rsid w:val="00BD1873"/>
    <w:rsid w:val="00BD24E8"/>
    <w:rsid w:val="00BD3686"/>
    <w:rsid w:val="00BD5263"/>
    <w:rsid w:val="00BD526B"/>
    <w:rsid w:val="00BD6C20"/>
    <w:rsid w:val="00BE0928"/>
    <w:rsid w:val="00BE2901"/>
    <w:rsid w:val="00BE4151"/>
    <w:rsid w:val="00BE44F2"/>
    <w:rsid w:val="00BE73EE"/>
    <w:rsid w:val="00BE7618"/>
    <w:rsid w:val="00BE778D"/>
    <w:rsid w:val="00BE7DD2"/>
    <w:rsid w:val="00BE7F4B"/>
    <w:rsid w:val="00BE7FFB"/>
    <w:rsid w:val="00BF11B8"/>
    <w:rsid w:val="00BF2EEC"/>
    <w:rsid w:val="00BF4B9C"/>
    <w:rsid w:val="00BF51D4"/>
    <w:rsid w:val="00BF5480"/>
    <w:rsid w:val="00BF6381"/>
    <w:rsid w:val="00BF6BFB"/>
    <w:rsid w:val="00BF7766"/>
    <w:rsid w:val="00BF7BF9"/>
    <w:rsid w:val="00BF7F4B"/>
    <w:rsid w:val="00C00236"/>
    <w:rsid w:val="00C008C5"/>
    <w:rsid w:val="00C00A61"/>
    <w:rsid w:val="00C016B0"/>
    <w:rsid w:val="00C0205F"/>
    <w:rsid w:val="00C02DF2"/>
    <w:rsid w:val="00C03505"/>
    <w:rsid w:val="00C04B88"/>
    <w:rsid w:val="00C05565"/>
    <w:rsid w:val="00C05E48"/>
    <w:rsid w:val="00C0665B"/>
    <w:rsid w:val="00C069D8"/>
    <w:rsid w:val="00C0727A"/>
    <w:rsid w:val="00C10992"/>
    <w:rsid w:val="00C109A2"/>
    <w:rsid w:val="00C1138D"/>
    <w:rsid w:val="00C12253"/>
    <w:rsid w:val="00C1242D"/>
    <w:rsid w:val="00C12504"/>
    <w:rsid w:val="00C12704"/>
    <w:rsid w:val="00C12C54"/>
    <w:rsid w:val="00C134B6"/>
    <w:rsid w:val="00C13889"/>
    <w:rsid w:val="00C13BD0"/>
    <w:rsid w:val="00C14996"/>
    <w:rsid w:val="00C15503"/>
    <w:rsid w:val="00C15B9D"/>
    <w:rsid w:val="00C16EF6"/>
    <w:rsid w:val="00C17026"/>
    <w:rsid w:val="00C1750B"/>
    <w:rsid w:val="00C20BC5"/>
    <w:rsid w:val="00C2126E"/>
    <w:rsid w:val="00C217A7"/>
    <w:rsid w:val="00C21BDA"/>
    <w:rsid w:val="00C2258A"/>
    <w:rsid w:val="00C225D5"/>
    <w:rsid w:val="00C22E97"/>
    <w:rsid w:val="00C23341"/>
    <w:rsid w:val="00C234CE"/>
    <w:rsid w:val="00C236A6"/>
    <w:rsid w:val="00C24E84"/>
    <w:rsid w:val="00C26083"/>
    <w:rsid w:val="00C27FDD"/>
    <w:rsid w:val="00C301D0"/>
    <w:rsid w:val="00C307C4"/>
    <w:rsid w:val="00C307FC"/>
    <w:rsid w:val="00C317DD"/>
    <w:rsid w:val="00C31C3C"/>
    <w:rsid w:val="00C33FB0"/>
    <w:rsid w:val="00C343B9"/>
    <w:rsid w:val="00C34C28"/>
    <w:rsid w:val="00C34E36"/>
    <w:rsid w:val="00C36074"/>
    <w:rsid w:val="00C3623C"/>
    <w:rsid w:val="00C36CBC"/>
    <w:rsid w:val="00C37C7C"/>
    <w:rsid w:val="00C37F6B"/>
    <w:rsid w:val="00C421F9"/>
    <w:rsid w:val="00C429A8"/>
    <w:rsid w:val="00C4479F"/>
    <w:rsid w:val="00C4683D"/>
    <w:rsid w:val="00C50595"/>
    <w:rsid w:val="00C50956"/>
    <w:rsid w:val="00C50C16"/>
    <w:rsid w:val="00C51A12"/>
    <w:rsid w:val="00C51F38"/>
    <w:rsid w:val="00C521A8"/>
    <w:rsid w:val="00C522C1"/>
    <w:rsid w:val="00C5289E"/>
    <w:rsid w:val="00C5342C"/>
    <w:rsid w:val="00C54239"/>
    <w:rsid w:val="00C54CC4"/>
    <w:rsid w:val="00C55134"/>
    <w:rsid w:val="00C56EFE"/>
    <w:rsid w:val="00C5722D"/>
    <w:rsid w:val="00C57AEC"/>
    <w:rsid w:val="00C57C91"/>
    <w:rsid w:val="00C61B8B"/>
    <w:rsid w:val="00C62807"/>
    <w:rsid w:val="00C633DC"/>
    <w:rsid w:val="00C64F71"/>
    <w:rsid w:val="00C65CB4"/>
    <w:rsid w:val="00C661A9"/>
    <w:rsid w:val="00C661D2"/>
    <w:rsid w:val="00C666A6"/>
    <w:rsid w:val="00C6777D"/>
    <w:rsid w:val="00C714A3"/>
    <w:rsid w:val="00C72023"/>
    <w:rsid w:val="00C727ED"/>
    <w:rsid w:val="00C7331E"/>
    <w:rsid w:val="00C7362B"/>
    <w:rsid w:val="00C73D79"/>
    <w:rsid w:val="00C76B29"/>
    <w:rsid w:val="00C77294"/>
    <w:rsid w:val="00C77771"/>
    <w:rsid w:val="00C77F2E"/>
    <w:rsid w:val="00C80467"/>
    <w:rsid w:val="00C80B35"/>
    <w:rsid w:val="00C80D51"/>
    <w:rsid w:val="00C81F57"/>
    <w:rsid w:val="00C82312"/>
    <w:rsid w:val="00C82567"/>
    <w:rsid w:val="00C82AC7"/>
    <w:rsid w:val="00C84CFF"/>
    <w:rsid w:val="00C8504C"/>
    <w:rsid w:val="00C87EFD"/>
    <w:rsid w:val="00C91677"/>
    <w:rsid w:val="00C91D17"/>
    <w:rsid w:val="00C927EB"/>
    <w:rsid w:val="00C92C33"/>
    <w:rsid w:val="00C93399"/>
    <w:rsid w:val="00C96BC4"/>
    <w:rsid w:val="00CA0185"/>
    <w:rsid w:val="00CA0555"/>
    <w:rsid w:val="00CA0F49"/>
    <w:rsid w:val="00CA1834"/>
    <w:rsid w:val="00CA1A4A"/>
    <w:rsid w:val="00CA1DD2"/>
    <w:rsid w:val="00CA2736"/>
    <w:rsid w:val="00CA30A0"/>
    <w:rsid w:val="00CA391A"/>
    <w:rsid w:val="00CA3AE6"/>
    <w:rsid w:val="00CA4686"/>
    <w:rsid w:val="00CA4C35"/>
    <w:rsid w:val="00CA596D"/>
    <w:rsid w:val="00CA5A53"/>
    <w:rsid w:val="00CA5BE6"/>
    <w:rsid w:val="00CA5E48"/>
    <w:rsid w:val="00CA6075"/>
    <w:rsid w:val="00CA6AF9"/>
    <w:rsid w:val="00CA7A4F"/>
    <w:rsid w:val="00CA7B90"/>
    <w:rsid w:val="00CB018C"/>
    <w:rsid w:val="00CB079C"/>
    <w:rsid w:val="00CB18F9"/>
    <w:rsid w:val="00CB21FA"/>
    <w:rsid w:val="00CB26EC"/>
    <w:rsid w:val="00CB351C"/>
    <w:rsid w:val="00CB38F7"/>
    <w:rsid w:val="00CB6682"/>
    <w:rsid w:val="00CB6DC3"/>
    <w:rsid w:val="00CC138C"/>
    <w:rsid w:val="00CC2221"/>
    <w:rsid w:val="00CC39A7"/>
    <w:rsid w:val="00CC4259"/>
    <w:rsid w:val="00CC434E"/>
    <w:rsid w:val="00CC44E0"/>
    <w:rsid w:val="00CC6531"/>
    <w:rsid w:val="00CC6962"/>
    <w:rsid w:val="00CC69A0"/>
    <w:rsid w:val="00CC7461"/>
    <w:rsid w:val="00CC7B23"/>
    <w:rsid w:val="00CD0179"/>
    <w:rsid w:val="00CD0586"/>
    <w:rsid w:val="00CD05FD"/>
    <w:rsid w:val="00CD14B7"/>
    <w:rsid w:val="00CD14F1"/>
    <w:rsid w:val="00CD19AC"/>
    <w:rsid w:val="00CD1D2F"/>
    <w:rsid w:val="00CD237B"/>
    <w:rsid w:val="00CD34D0"/>
    <w:rsid w:val="00CD405F"/>
    <w:rsid w:val="00CD41F6"/>
    <w:rsid w:val="00CD4564"/>
    <w:rsid w:val="00CD552E"/>
    <w:rsid w:val="00CD5B6B"/>
    <w:rsid w:val="00CD738E"/>
    <w:rsid w:val="00CD7D0C"/>
    <w:rsid w:val="00CE0DCA"/>
    <w:rsid w:val="00CE1BA5"/>
    <w:rsid w:val="00CE2064"/>
    <w:rsid w:val="00CE2758"/>
    <w:rsid w:val="00CE27B5"/>
    <w:rsid w:val="00CE36E5"/>
    <w:rsid w:val="00CE3E77"/>
    <w:rsid w:val="00CE4A63"/>
    <w:rsid w:val="00CE5653"/>
    <w:rsid w:val="00CF0897"/>
    <w:rsid w:val="00CF0F7F"/>
    <w:rsid w:val="00CF0FD7"/>
    <w:rsid w:val="00CF1440"/>
    <w:rsid w:val="00CF1670"/>
    <w:rsid w:val="00CF220B"/>
    <w:rsid w:val="00CF26EE"/>
    <w:rsid w:val="00CF3743"/>
    <w:rsid w:val="00CF5F5D"/>
    <w:rsid w:val="00CF5F6D"/>
    <w:rsid w:val="00CF7320"/>
    <w:rsid w:val="00CF7DF6"/>
    <w:rsid w:val="00D014BD"/>
    <w:rsid w:val="00D01990"/>
    <w:rsid w:val="00D02156"/>
    <w:rsid w:val="00D02ABA"/>
    <w:rsid w:val="00D03419"/>
    <w:rsid w:val="00D048F5"/>
    <w:rsid w:val="00D04E12"/>
    <w:rsid w:val="00D051E4"/>
    <w:rsid w:val="00D056F5"/>
    <w:rsid w:val="00D0570B"/>
    <w:rsid w:val="00D06099"/>
    <w:rsid w:val="00D06444"/>
    <w:rsid w:val="00D065B1"/>
    <w:rsid w:val="00D106D0"/>
    <w:rsid w:val="00D10A17"/>
    <w:rsid w:val="00D1399C"/>
    <w:rsid w:val="00D149E1"/>
    <w:rsid w:val="00D154AB"/>
    <w:rsid w:val="00D15B70"/>
    <w:rsid w:val="00D1651B"/>
    <w:rsid w:val="00D166EC"/>
    <w:rsid w:val="00D17397"/>
    <w:rsid w:val="00D173B2"/>
    <w:rsid w:val="00D178AC"/>
    <w:rsid w:val="00D20220"/>
    <w:rsid w:val="00D20BA9"/>
    <w:rsid w:val="00D21ECC"/>
    <w:rsid w:val="00D224A8"/>
    <w:rsid w:val="00D224CB"/>
    <w:rsid w:val="00D22CDB"/>
    <w:rsid w:val="00D239DD"/>
    <w:rsid w:val="00D24A7A"/>
    <w:rsid w:val="00D251F6"/>
    <w:rsid w:val="00D26535"/>
    <w:rsid w:val="00D26EEC"/>
    <w:rsid w:val="00D2779E"/>
    <w:rsid w:val="00D277AB"/>
    <w:rsid w:val="00D3421C"/>
    <w:rsid w:val="00D34A09"/>
    <w:rsid w:val="00D35E47"/>
    <w:rsid w:val="00D3654D"/>
    <w:rsid w:val="00D36FC2"/>
    <w:rsid w:val="00D40215"/>
    <w:rsid w:val="00D4264C"/>
    <w:rsid w:val="00D42B6D"/>
    <w:rsid w:val="00D43FB2"/>
    <w:rsid w:val="00D44023"/>
    <w:rsid w:val="00D44A72"/>
    <w:rsid w:val="00D45886"/>
    <w:rsid w:val="00D45D15"/>
    <w:rsid w:val="00D45E03"/>
    <w:rsid w:val="00D464D8"/>
    <w:rsid w:val="00D469E5"/>
    <w:rsid w:val="00D46F16"/>
    <w:rsid w:val="00D47DB4"/>
    <w:rsid w:val="00D5198E"/>
    <w:rsid w:val="00D523D8"/>
    <w:rsid w:val="00D542F3"/>
    <w:rsid w:val="00D54B30"/>
    <w:rsid w:val="00D54F58"/>
    <w:rsid w:val="00D56CF9"/>
    <w:rsid w:val="00D56F33"/>
    <w:rsid w:val="00D5759C"/>
    <w:rsid w:val="00D603E2"/>
    <w:rsid w:val="00D60634"/>
    <w:rsid w:val="00D6191D"/>
    <w:rsid w:val="00D63939"/>
    <w:rsid w:val="00D63C12"/>
    <w:rsid w:val="00D64E55"/>
    <w:rsid w:val="00D6596B"/>
    <w:rsid w:val="00D65D55"/>
    <w:rsid w:val="00D6604F"/>
    <w:rsid w:val="00D66EF1"/>
    <w:rsid w:val="00D67A59"/>
    <w:rsid w:val="00D67E94"/>
    <w:rsid w:val="00D70B53"/>
    <w:rsid w:val="00D70B8A"/>
    <w:rsid w:val="00D7180B"/>
    <w:rsid w:val="00D735AE"/>
    <w:rsid w:val="00D740E6"/>
    <w:rsid w:val="00D74208"/>
    <w:rsid w:val="00D74356"/>
    <w:rsid w:val="00D7459B"/>
    <w:rsid w:val="00D76823"/>
    <w:rsid w:val="00D77D9A"/>
    <w:rsid w:val="00D80255"/>
    <w:rsid w:val="00D8082A"/>
    <w:rsid w:val="00D81015"/>
    <w:rsid w:val="00D81445"/>
    <w:rsid w:val="00D81827"/>
    <w:rsid w:val="00D81A7A"/>
    <w:rsid w:val="00D83AAE"/>
    <w:rsid w:val="00D84684"/>
    <w:rsid w:val="00D849AF"/>
    <w:rsid w:val="00D853FA"/>
    <w:rsid w:val="00D85531"/>
    <w:rsid w:val="00D859C8"/>
    <w:rsid w:val="00D863DB"/>
    <w:rsid w:val="00D87AAF"/>
    <w:rsid w:val="00D87C8B"/>
    <w:rsid w:val="00D900BB"/>
    <w:rsid w:val="00D91C55"/>
    <w:rsid w:val="00D9248F"/>
    <w:rsid w:val="00D929CF"/>
    <w:rsid w:val="00D940B2"/>
    <w:rsid w:val="00D946D8"/>
    <w:rsid w:val="00D968C6"/>
    <w:rsid w:val="00D96CD5"/>
    <w:rsid w:val="00DA0CB7"/>
    <w:rsid w:val="00DA1A8C"/>
    <w:rsid w:val="00DA2AC1"/>
    <w:rsid w:val="00DA5948"/>
    <w:rsid w:val="00DA5F42"/>
    <w:rsid w:val="00DA71C5"/>
    <w:rsid w:val="00DA767F"/>
    <w:rsid w:val="00DB277F"/>
    <w:rsid w:val="00DB2F14"/>
    <w:rsid w:val="00DB35AB"/>
    <w:rsid w:val="00DB39D0"/>
    <w:rsid w:val="00DB5C7D"/>
    <w:rsid w:val="00DB633C"/>
    <w:rsid w:val="00DB675D"/>
    <w:rsid w:val="00DB6C3D"/>
    <w:rsid w:val="00DC1C84"/>
    <w:rsid w:val="00DC2568"/>
    <w:rsid w:val="00DC2953"/>
    <w:rsid w:val="00DC50E2"/>
    <w:rsid w:val="00DC61AB"/>
    <w:rsid w:val="00DC6D50"/>
    <w:rsid w:val="00DD00EA"/>
    <w:rsid w:val="00DD06D6"/>
    <w:rsid w:val="00DD09CA"/>
    <w:rsid w:val="00DD0D67"/>
    <w:rsid w:val="00DD22D3"/>
    <w:rsid w:val="00DD2C97"/>
    <w:rsid w:val="00DD4B1B"/>
    <w:rsid w:val="00DE0A69"/>
    <w:rsid w:val="00DE29E1"/>
    <w:rsid w:val="00DE2F28"/>
    <w:rsid w:val="00DE37BB"/>
    <w:rsid w:val="00DE3869"/>
    <w:rsid w:val="00DE462A"/>
    <w:rsid w:val="00DE4A71"/>
    <w:rsid w:val="00DE51A8"/>
    <w:rsid w:val="00DE544C"/>
    <w:rsid w:val="00DE56B4"/>
    <w:rsid w:val="00DE5AF3"/>
    <w:rsid w:val="00DE61D6"/>
    <w:rsid w:val="00DE63E2"/>
    <w:rsid w:val="00DE7929"/>
    <w:rsid w:val="00DE7C5E"/>
    <w:rsid w:val="00DF05CC"/>
    <w:rsid w:val="00DF06AF"/>
    <w:rsid w:val="00DF0DF8"/>
    <w:rsid w:val="00DF19E9"/>
    <w:rsid w:val="00DF1AD0"/>
    <w:rsid w:val="00DF1ADC"/>
    <w:rsid w:val="00DF3F0D"/>
    <w:rsid w:val="00DF424F"/>
    <w:rsid w:val="00DF46AC"/>
    <w:rsid w:val="00DF4828"/>
    <w:rsid w:val="00DF6559"/>
    <w:rsid w:val="00DF76DD"/>
    <w:rsid w:val="00DF7C83"/>
    <w:rsid w:val="00E001E0"/>
    <w:rsid w:val="00E004A8"/>
    <w:rsid w:val="00E00A0F"/>
    <w:rsid w:val="00E0126B"/>
    <w:rsid w:val="00E03712"/>
    <w:rsid w:val="00E03BE7"/>
    <w:rsid w:val="00E045D0"/>
    <w:rsid w:val="00E06D4A"/>
    <w:rsid w:val="00E06D69"/>
    <w:rsid w:val="00E073E9"/>
    <w:rsid w:val="00E10A38"/>
    <w:rsid w:val="00E10FE3"/>
    <w:rsid w:val="00E111E1"/>
    <w:rsid w:val="00E11AD5"/>
    <w:rsid w:val="00E13DE2"/>
    <w:rsid w:val="00E14988"/>
    <w:rsid w:val="00E159E3"/>
    <w:rsid w:val="00E162E4"/>
    <w:rsid w:val="00E21950"/>
    <w:rsid w:val="00E219A7"/>
    <w:rsid w:val="00E222E4"/>
    <w:rsid w:val="00E224B4"/>
    <w:rsid w:val="00E22D0D"/>
    <w:rsid w:val="00E233BD"/>
    <w:rsid w:val="00E236ED"/>
    <w:rsid w:val="00E23BCE"/>
    <w:rsid w:val="00E24804"/>
    <w:rsid w:val="00E24876"/>
    <w:rsid w:val="00E24C76"/>
    <w:rsid w:val="00E24CCE"/>
    <w:rsid w:val="00E24F54"/>
    <w:rsid w:val="00E26788"/>
    <w:rsid w:val="00E26D48"/>
    <w:rsid w:val="00E2722B"/>
    <w:rsid w:val="00E27266"/>
    <w:rsid w:val="00E2779B"/>
    <w:rsid w:val="00E30B00"/>
    <w:rsid w:val="00E31F13"/>
    <w:rsid w:val="00E3202E"/>
    <w:rsid w:val="00E33092"/>
    <w:rsid w:val="00E330A3"/>
    <w:rsid w:val="00E33A9C"/>
    <w:rsid w:val="00E3511D"/>
    <w:rsid w:val="00E35B6C"/>
    <w:rsid w:val="00E35D5A"/>
    <w:rsid w:val="00E35DD3"/>
    <w:rsid w:val="00E36041"/>
    <w:rsid w:val="00E36042"/>
    <w:rsid w:val="00E4160D"/>
    <w:rsid w:val="00E418E7"/>
    <w:rsid w:val="00E42826"/>
    <w:rsid w:val="00E43DF0"/>
    <w:rsid w:val="00E4523A"/>
    <w:rsid w:val="00E45332"/>
    <w:rsid w:val="00E46C51"/>
    <w:rsid w:val="00E46E34"/>
    <w:rsid w:val="00E477B1"/>
    <w:rsid w:val="00E508C0"/>
    <w:rsid w:val="00E51245"/>
    <w:rsid w:val="00E524A0"/>
    <w:rsid w:val="00E5289F"/>
    <w:rsid w:val="00E528D7"/>
    <w:rsid w:val="00E5314D"/>
    <w:rsid w:val="00E5344E"/>
    <w:rsid w:val="00E54038"/>
    <w:rsid w:val="00E5475F"/>
    <w:rsid w:val="00E5485B"/>
    <w:rsid w:val="00E561CA"/>
    <w:rsid w:val="00E6017D"/>
    <w:rsid w:val="00E60ED4"/>
    <w:rsid w:val="00E61164"/>
    <w:rsid w:val="00E61204"/>
    <w:rsid w:val="00E619DC"/>
    <w:rsid w:val="00E61BD9"/>
    <w:rsid w:val="00E61F6B"/>
    <w:rsid w:val="00E6231E"/>
    <w:rsid w:val="00E625EE"/>
    <w:rsid w:val="00E62668"/>
    <w:rsid w:val="00E62A24"/>
    <w:rsid w:val="00E63451"/>
    <w:rsid w:val="00E64672"/>
    <w:rsid w:val="00E656C9"/>
    <w:rsid w:val="00E65865"/>
    <w:rsid w:val="00E65972"/>
    <w:rsid w:val="00E65DA2"/>
    <w:rsid w:val="00E662E2"/>
    <w:rsid w:val="00E66CC6"/>
    <w:rsid w:val="00E67648"/>
    <w:rsid w:val="00E67959"/>
    <w:rsid w:val="00E7043E"/>
    <w:rsid w:val="00E70737"/>
    <w:rsid w:val="00E75D82"/>
    <w:rsid w:val="00E75FB9"/>
    <w:rsid w:val="00E766A5"/>
    <w:rsid w:val="00E80413"/>
    <w:rsid w:val="00E80A53"/>
    <w:rsid w:val="00E8118B"/>
    <w:rsid w:val="00E81FF0"/>
    <w:rsid w:val="00E82492"/>
    <w:rsid w:val="00E8275A"/>
    <w:rsid w:val="00E83AE3"/>
    <w:rsid w:val="00E84A7B"/>
    <w:rsid w:val="00E84CA6"/>
    <w:rsid w:val="00E85E8E"/>
    <w:rsid w:val="00E861EF"/>
    <w:rsid w:val="00E86826"/>
    <w:rsid w:val="00E877D6"/>
    <w:rsid w:val="00E90446"/>
    <w:rsid w:val="00E905F3"/>
    <w:rsid w:val="00E90EB6"/>
    <w:rsid w:val="00E93DC8"/>
    <w:rsid w:val="00E9475F"/>
    <w:rsid w:val="00E9551C"/>
    <w:rsid w:val="00E95FE6"/>
    <w:rsid w:val="00E9644E"/>
    <w:rsid w:val="00E965FF"/>
    <w:rsid w:val="00E96F1E"/>
    <w:rsid w:val="00E97226"/>
    <w:rsid w:val="00EA0FC5"/>
    <w:rsid w:val="00EA1990"/>
    <w:rsid w:val="00EA19E2"/>
    <w:rsid w:val="00EA3136"/>
    <w:rsid w:val="00EA3D3A"/>
    <w:rsid w:val="00EA3D3E"/>
    <w:rsid w:val="00EA4069"/>
    <w:rsid w:val="00EA4A99"/>
    <w:rsid w:val="00EA57C7"/>
    <w:rsid w:val="00EA5E98"/>
    <w:rsid w:val="00EA6AFD"/>
    <w:rsid w:val="00EA7455"/>
    <w:rsid w:val="00EA795D"/>
    <w:rsid w:val="00EB0259"/>
    <w:rsid w:val="00EB066A"/>
    <w:rsid w:val="00EB1FD9"/>
    <w:rsid w:val="00EB2380"/>
    <w:rsid w:val="00EB2CFD"/>
    <w:rsid w:val="00EB38F5"/>
    <w:rsid w:val="00EB3DC9"/>
    <w:rsid w:val="00EB3DD7"/>
    <w:rsid w:val="00EB3E2C"/>
    <w:rsid w:val="00EB589C"/>
    <w:rsid w:val="00EB7517"/>
    <w:rsid w:val="00EB7C45"/>
    <w:rsid w:val="00EC06E5"/>
    <w:rsid w:val="00EC1B41"/>
    <w:rsid w:val="00EC273F"/>
    <w:rsid w:val="00EC2DD5"/>
    <w:rsid w:val="00EC4998"/>
    <w:rsid w:val="00EC5236"/>
    <w:rsid w:val="00EC5398"/>
    <w:rsid w:val="00EC6BEE"/>
    <w:rsid w:val="00EC722C"/>
    <w:rsid w:val="00EC7449"/>
    <w:rsid w:val="00EC7777"/>
    <w:rsid w:val="00ED0D78"/>
    <w:rsid w:val="00ED15CA"/>
    <w:rsid w:val="00ED1B4C"/>
    <w:rsid w:val="00ED2361"/>
    <w:rsid w:val="00ED2A92"/>
    <w:rsid w:val="00ED566E"/>
    <w:rsid w:val="00ED58EB"/>
    <w:rsid w:val="00ED64F7"/>
    <w:rsid w:val="00ED7B15"/>
    <w:rsid w:val="00ED7E1D"/>
    <w:rsid w:val="00EE07B3"/>
    <w:rsid w:val="00EE1835"/>
    <w:rsid w:val="00EE25AC"/>
    <w:rsid w:val="00EE4160"/>
    <w:rsid w:val="00EE51FD"/>
    <w:rsid w:val="00EE58DE"/>
    <w:rsid w:val="00EE5E5E"/>
    <w:rsid w:val="00EE66FB"/>
    <w:rsid w:val="00EE6AE8"/>
    <w:rsid w:val="00EE7D7C"/>
    <w:rsid w:val="00EF0477"/>
    <w:rsid w:val="00EF096C"/>
    <w:rsid w:val="00EF24B7"/>
    <w:rsid w:val="00EF2642"/>
    <w:rsid w:val="00EF2D48"/>
    <w:rsid w:val="00EF37B7"/>
    <w:rsid w:val="00EF5297"/>
    <w:rsid w:val="00EF5B26"/>
    <w:rsid w:val="00EF6E5F"/>
    <w:rsid w:val="00EF7484"/>
    <w:rsid w:val="00EF78C9"/>
    <w:rsid w:val="00F00BAF"/>
    <w:rsid w:val="00F015DF"/>
    <w:rsid w:val="00F037D0"/>
    <w:rsid w:val="00F03904"/>
    <w:rsid w:val="00F03CE5"/>
    <w:rsid w:val="00F03DB7"/>
    <w:rsid w:val="00F041D9"/>
    <w:rsid w:val="00F04432"/>
    <w:rsid w:val="00F04E39"/>
    <w:rsid w:val="00F05865"/>
    <w:rsid w:val="00F07112"/>
    <w:rsid w:val="00F07819"/>
    <w:rsid w:val="00F07DAA"/>
    <w:rsid w:val="00F11457"/>
    <w:rsid w:val="00F12B4E"/>
    <w:rsid w:val="00F12BCC"/>
    <w:rsid w:val="00F12E44"/>
    <w:rsid w:val="00F12ED3"/>
    <w:rsid w:val="00F13CF3"/>
    <w:rsid w:val="00F146B6"/>
    <w:rsid w:val="00F15260"/>
    <w:rsid w:val="00F15601"/>
    <w:rsid w:val="00F20079"/>
    <w:rsid w:val="00F211AB"/>
    <w:rsid w:val="00F219D6"/>
    <w:rsid w:val="00F21FA3"/>
    <w:rsid w:val="00F2228F"/>
    <w:rsid w:val="00F2383F"/>
    <w:rsid w:val="00F23B9F"/>
    <w:rsid w:val="00F2423F"/>
    <w:rsid w:val="00F2485C"/>
    <w:rsid w:val="00F249FF"/>
    <w:rsid w:val="00F256E8"/>
    <w:rsid w:val="00F25BB1"/>
    <w:rsid w:val="00F261D8"/>
    <w:rsid w:val="00F269B8"/>
    <w:rsid w:val="00F278AB"/>
    <w:rsid w:val="00F30E4B"/>
    <w:rsid w:val="00F31EB0"/>
    <w:rsid w:val="00F33EBD"/>
    <w:rsid w:val="00F355DD"/>
    <w:rsid w:val="00F36C80"/>
    <w:rsid w:val="00F37172"/>
    <w:rsid w:val="00F40606"/>
    <w:rsid w:val="00F40969"/>
    <w:rsid w:val="00F40CD3"/>
    <w:rsid w:val="00F41EF5"/>
    <w:rsid w:val="00F42418"/>
    <w:rsid w:val="00F42ED2"/>
    <w:rsid w:val="00F43753"/>
    <w:rsid w:val="00F445AF"/>
    <w:rsid w:val="00F4482F"/>
    <w:rsid w:val="00F45B0E"/>
    <w:rsid w:val="00F46225"/>
    <w:rsid w:val="00F4679B"/>
    <w:rsid w:val="00F47DB7"/>
    <w:rsid w:val="00F51AFB"/>
    <w:rsid w:val="00F51CB4"/>
    <w:rsid w:val="00F5212E"/>
    <w:rsid w:val="00F536DD"/>
    <w:rsid w:val="00F53CC5"/>
    <w:rsid w:val="00F53DCF"/>
    <w:rsid w:val="00F54DDF"/>
    <w:rsid w:val="00F5501A"/>
    <w:rsid w:val="00F55B34"/>
    <w:rsid w:val="00F55CC0"/>
    <w:rsid w:val="00F56687"/>
    <w:rsid w:val="00F56AD6"/>
    <w:rsid w:val="00F56D11"/>
    <w:rsid w:val="00F5722C"/>
    <w:rsid w:val="00F5734B"/>
    <w:rsid w:val="00F575F3"/>
    <w:rsid w:val="00F57BBF"/>
    <w:rsid w:val="00F57E7E"/>
    <w:rsid w:val="00F606BD"/>
    <w:rsid w:val="00F6075D"/>
    <w:rsid w:val="00F609C5"/>
    <w:rsid w:val="00F60A1C"/>
    <w:rsid w:val="00F61462"/>
    <w:rsid w:val="00F62C5C"/>
    <w:rsid w:val="00F63390"/>
    <w:rsid w:val="00F63490"/>
    <w:rsid w:val="00F63B78"/>
    <w:rsid w:val="00F64216"/>
    <w:rsid w:val="00F644A1"/>
    <w:rsid w:val="00F64730"/>
    <w:rsid w:val="00F64C88"/>
    <w:rsid w:val="00F65CC3"/>
    <w:rsid w:val="00F65EFA"/>
    <w:rsid w:val="00F662E8"/>
    <w:rsid w:val="00F6726B"/>
    <w:rsid w:val="00F67CBE"/>
    <w:rsid w:val="00F715EF"/>
    <w:rsid w:val="00F71750"/>
    <w:rsid w:val="00F71DC1"/>
    <w:rsid w:val="00F722E6"/>
    <w:rsid w:val="00F7243C"/>
    <w:rsid w:val="00F7287A"/>
    <w:rsid w:val="00F7299D"/>
    <w:rsid w:val="00F73446"/>
    <w:rsid w:val="00F736A2"/>
    <w:rsid w:val="00F737EC"/>
    <w:rsid w:val="00F74435"/>
    <w:rsid w:val="00F74670"/>
    <w:rsid w:val="00F74685"/>
    <w:rsid w:val="00F75C22"/>
    <w:rsid w:val="00F763F3"/>
    <w:rsid w:val="00F77468"/>
    <w:rsid w:val="00F775C0"/>
    <w:rsid w:val="00F8149A"/>
    <w:rsid w:val="00F81FEA"/>
    <w:rsid w:val="00F83161"/>
    <w:rsid w:val="00F8488D"/>
    <w:rsid w:val="00F84EC7"/>
    <w:rsid w:val="00F855F0"/>
    <w:rsid w:val="00F855F7"/>
    <w:rsid w:val="00F875C5"/>
    <w:rsid w:val="00F90522"/>
    <w:rsid w:val="00F918EE"/>
    <w:rsid w:val="00F91927"/>
    <w:rsid w:val="00F92306"/>
    <w:rsid w:val="00F9296E"/>
    <w:rsid w:val="00F932E5"/>
    <w:rsid w:val="00F93502"/>
    <w:rsid w:val="00F93B20"/>
    <w:rsid w:val="00F93BD3"/>
    <w:rsid w:val="00F96082"/>
    <w:rsid w:val="00F96083"/>
    <w:rsid w:val="00F966DC"/>
    <w:rsid w:val="00F96970"/>
    <w:rsid w:val="00F96E5C"/>
    <w:rsid w:val="00F97902"/>
    <w:rsid w:val="00F97D5F"/>
    <w:rsid w:val="00F97DB7"/>
    <w:rsid w:val="00FA0748"/>
    <w:rsid w:val="00FA1C3E"/>
    <w:rsid w:val="00FA2BDC"/>
    <w:rsid w:val="00FA3072"/>
    <w:rsid w:val="00FA3311"/>
    <w:rsid w:val="00FA3875"/>
    <w:rsid w:val="00FA3ACB"/>
    <w:rsid w:val="00FA3B6F"/>
    <w:rsid w:val="00FA42F0"/>
    <w:rsid w:val="00FA4525"/>
    <w:rsid w:val="00FA4A09"/>
    <w:rsid w:val="00FA4F07"/>
    <w:rsid w:val="00FA5BAB"/>
    <w:rsid w:val="00FA5FB0"/>
    <w:rsid w:val="00FA610A"/>
    <w:rsid w:val="00FA75FD"/>
    <w:rsid w:val="00FA7A81"/>
    <w:rsid w:val="00FB0ED3"/>
    <w:rsid w:val="00FB1C53"/>
    <w:rsid w:val="00FB5018"/>
    <w:rsid w:val="00FC1353"/>
    <w:rsid w:val="00FC172E"/>
    <w:rsid w:val="00FC1F8B"/>
    <w:rsid w:val="00FC21ED"/>
    <w:rsid w:val="00FC244B"/>
    <w:rsid w:val="00FC37EE"/>
    <w:rsid w:val="00FC3C5B"/>
    <w:rsid w:val="00FC421C"/>
    <w:rsid w:val="00FC5DA6"/>
    <w:rsid w:val="00FC5DCF"/>
    <w:rsid w:val="00FC5F6E"/>
    <w:rsid w:val="00FC6ABA"/>
    <w:rsid w:val="00FC700B"/>
    <w:rsid w:val="00FC7170"/>
    <w:rsid w:val="00FC76FB"/>
    <w:rsid w:val="00FC78C8"/>
    <w:rsid w:val="00FD0C78"/>
    <w:rsid w:val="00FD142D"/>
    <w:rsid w:val="00FD19D1"/>
    <w:rsid w:val="00FD1A12"/>
    <w:rsid w:val="00FD1F28"/>
    <w:rsid w:val="00FD2AFA"/>
    <w:rsid w:val="00FD2F27"/>
    <w:rsid w:val="00FD3063"/>
    <w:rsid w:val="00FD3351"/>
    <w:rsid w:val="00FD425F"/>
    <w:rsid w:val="00FD4FE6"/>
    <w:rsid w:val="00FD50DD"/>
    <w:rsid w:val="00FD51E9"/>
    <w:rsid w:val="00FD5A33"/>
    <w:rsid w:val="00FD7245"/>
    <w:rsid w:val="00FE0182"/>
    <w:rsid w:val="00FE0BC3"/>
    <w:rsid w:val="00FE3112"/>
    <w:rsid w:val="00FE348D"/>
    <w:rsid w:val="00FE4D08"/>
    <w:rsid w:val="00FE5E10"/>
    <w:rsid w:val="00FE6760"/>
    <w:rsid w:val="00FE67A5"/>
    <w:rsid w:val="00FE720F"/>
    <w:rsid w:val="00FF0362"/>
    <w:rsid w:val="00FF03EE"/>
    <w:rsid w:val="00FF1631"/>
    <w:rsid w:val="00FF1634"/>
    <w:rsid w:val="00FF21A4"/>
    <w:rsid w:val="00FF27D5"/>
    <w:rsid w:val="00FF28A5"/>
    <w:rsid w:val="00FF3AF2"/>
    <w:rsid w:val="00FF4F2D"/>
    <w:rsid w:val="00FF6703"/>
    <w:rsid w:val="00FF6C54"/>
    <w:rsid w:val="00FF7BA6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37A418"/>
  <w15:docId w15:val="{DEA41C51-3C03-4B74-9DD9-3A33B7CA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91F31"/>
    <w:pPr>
      <w:spacing w:after="120" w:line="276" w:lineRule="auto"/>
      <w:ind w:firstLine="340"/>
      <w:jc w:val="both"/>
    </w:pPr>
    <w:rPr>
      <w:sz w:val="24"/>
      <w:szCs w:val="24"/>
    </w:rPr>
  </w:style>
  <w:style w:type="paragraph" w:styleId="10">
    <w:name w:val="heading 1"/>
    <w:basedOn w:val="a4"/>
    <w:next w:val="a4"/>
    <w:link w:val="11"/>
    <w:uiPriority w:val="99"/>
    <w:qFormat/>
    <w:rsid w:val="008C74E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1">
    <w:name w:val="heading 2"/>
    <w:basedOn w:val="a4"/>
    <w:next w:val="a4"/>
    <w:link w:val="22"/>
    <w:uiPriority w:val="99"/>
    <w:qFormat/>
    <w:rsid w:val="008C74E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0">
    <w:name w:val="heading 3"/>
    <w:basedOn w:val="a4"/>
    <w:next w:val="a4"/>
    <w:link w:val="31"/>
    <w:uiPriority w:val="99"/>
    <w:qFormat/>
    <w:rsid w:val="008C74E1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0">
    <w:name w:val="heading 4"/>
    <w:basedOn w:val="a4"/>
    <w:link w:val="41"/>
    <w:uiPriority w:val="99"/>
    <w:qFormat/>
    <w:rsid w:val="00A4753B"/>
    <w:pPr>
      <w:keepNext/>
      <w:numPr>
        <w:ilvl w:val="3"/>
        <w:numId w:val="1"/>
      </w:numPr>
      <w:spacing w:before="240" w:after="240"/>
      <w:ind w:firstLine="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A4753B"/>
    <w:pPr>
      <w:numPr>
        <w:ilvl w:val="4"/>
        <w:numId w:val="1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4"/>
    <w:next w:val="a4"/>
    <w:link w:val="60"/>
    <w:uiPriority w:val="99"/>
    <w:qFormat/>
    <w:rsid w:val="00A475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9"/>
    <w:qFormat/>
    <w:rsid w:val="00A4753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uiPriority w:val="99"/>
    <w:qFormat/>
    <w:rsid w:val="00A475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9"/>
    <w:qFormat/>
    <w:rsid w:val="00A475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basedOn w:val="a5"/>
    <w:link w:val="10"/>
    <w:uiPriority w:val="99"/>
    <w:locked/>
    <w:rsid w:val="008C74E1"/>
    <w:rPr>
      <w:rFonts w:ascii="Calibri Light" w:hAnsi="Calibri Light" w:cs="Times New Roman"/>
      <w:color w:val="2E74B5"/>
      <w:sz w:val="32"/>
      <w:szCs w:val="32"/>
    </w:rPr>
  </w:style>
  <w:style w:type="character" w:customStyle="1" w:styleId="22">
    <w:name w:val="Заголовок 2 Знак"/>
    <w:basedOn w:val="a5"/>
    <w:link w:val="21"/>
    <w:uiPriority w:val="99"/>
    <w:locked/>
    <w:rsid w:val="008C74E1"/>
    <w:rPr>
      <w:rFonts w:ascii="Calibri Light" w:hAnsi="Calibri Light" w:cs="Times New Roman"/>
      <w:color w:val="2E74B5"/>
      <w:sz w:val="26"/>
      <w:szCs w:val="26"/>
    </w:rPr>
  </w:style>
  <w:style w:type="character" w:customStyle="1" w:styleId="31">
    <w:name w:val="Заголовок 3 Знак"/>
    <w:basedOn w:val="a5"/>
    <w:link w:val="30"/>
    <w:uiPriority w:val="99"/>
    <w:locked/>
    <w:rsid w:val="008C74E1"/>
    <w:rPr>
      <w:rFonts w:ascii="Calibri Light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basedOn w:val="a5"/>
    <w:link w:val="40"/>
    <w:uiPriority w:val="99"/>
    <w:locked/>
    <w:rsid w:val="002B0D03"/>
    <w:rPr>
      <w:rFonts w:ascii="Arial" w:hAnsi="Arial"/>
      <w:b/>
      <w:bCs/>
      <w:sz w:val="24"/>
      <w:szCs w:val="28"/>
    </w:rPr>
  </w:style>
  <w:style w:type="character" w:customStyle="1" w:styleId="50">
    <w:name w:val="Заголовок 5 Знак"/>
    <w:basedOn w:val="a5"/>
    <w:link w:val="5"/>
    <w:uiPriority w:val="99"/>
    <w:locked/>
    <w:rsid w:val="00386D89"/>
    <w:rPr>
      <w:b/>
      <w:bCs/>
      <w:iCs/>
      <w:sz w:val="26"/>
      <w:szCs w:val="26"/>
    </w:rPr>
  </w:style>
  <w:style w:type="character" w:customStyle="1" w:styleId="60">
    <w:name w:val="Заголовок 6 Знак"/>
    <w:basedOn w:val="a5"/>
    <w:link w:val="6"/>
    <w:uiPriority w:val="99"/>
    <w:locked/>
    <w:rsid w:val="001D56C6"/>
    <w:rPr>
      <w:b/>
      <w:bCs/>
    </w:rPr>
  </w:style>
  <w:style w:type="character" w:customStyle="1" w:styleId="70">
    <w:name w:val="Заголовок 7 Знак"/>
    <w:basedOn w:val="a5"/>
    <w:link w:val="7"/>
    <w:uiPriority w:val="99"/>
    <w:locked/>
    <w:rsid w:val="001D56C6"/>
    <w:rPr>
      <w:sz w:val="24"/>
      <w:szCs w:val="24"/>
    </w:rPr>
  </w:style>
  <w:style w:type="character" w:customStyle="1" w:styleId="80">
    <w:name w:val="Заголовок 8 Знак"/>
    <w:basedOn w:val="a5"/>
    <w:link w:val="8"/>
    <w:uiPriority w:val="99"/>
    <w:locked/>
    <w:rsid w:val="001D56C6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uiPriority w:val="99"/>
    <w:locked/>
    <w:rsid w:val="001D56C6"/>
    <w:rPr>
      <w:rFonts w:ascii="Arial" w:hAnsi="Arial" w:cs="Arial"/>
    </w:rPr>
  </w:style>
  <w:style w:type="paragraph" w:customStyle="1" w:styleId="-0">
    <w:name w:val="Примечание - заголовок"/>
    <w:basedOn w:val="a4"/>
    <w:next w:val="a4"/>
    <w:autoRedefine/>
    <w:uiPriority w:val="99"/>
    <w:rsid w:val="00AA518D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1">
    <w:name w:val="Примечание - текст"/>
    <w:basedOn w:val="a4"/>
    <w:next w:val="a4"/>
    <w:autoRedefine/>
    <w:uiPriority w:val="99"/>
    <w:rsid w:val="00AA518D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character" w:styleId="a8">
    <w:name w:val="Hyperlink"/>
    <w:basedOn w:val="a5"/>
    <w:uiPriority w:val="99"/>
    <w:rsid w:val="00AA518D"/>
    <w:rPr>
      <w:rFonts w:cs="Times New Roman"/>
      <w:color w:val="0563C1"/>
      <w:u w:val="single"/>
    </w:rPr>
  </w:style>
  <w:style w:type="paragraph" w:styleId="a9">
    <w:name w:val="caption"/>
    <w:aliases w:val="Название таблицы"/>
    <w:basedOn w:val="a4"/>
    <w:next w:val="a4"/>
    <w:link w:val="aa"/>
    <w:uiPriority w:val="35"/>
    <w:qFormat/>
    <w:rsid w:val="00400396"/>
    <w:pPr>
      <w:spacing w:after="200" w:line="240" w:lineRule="auto"/>
      <w:jc w:val="center"/>
    </w:pPr>
    <w:rPr>
      <w:sz w:val="18"/>
      <w:szCs w:val="20"/>
    </w:rPr>
  </w:style>
  <w:style w:type="paragraph" w:styleId="ab">
    <w:name w:val="Body Text"/>
    <w:basedOn w:val="a4"/>
    <w:link w:val="ac"/>
    <w:uiPriority w:val="99"/>
    <w:rsid w:val="00200290"/>
  </w:style>
  <w:style w:type="character" w:customStyle="1" w:styleId="ac">
    <w:name w:val="Основной текст Знак"/>
    <w:basedOn w:val="a5"/>
    <w:link w:val="ab"/>
    <w:uiPriority w:val="99"/>
    <w:locked/>
    <w:rsid w:val="00E85E8E"/>
    <w:rPr>
      <w:rFonts w:cs="Times New Roman"/>
      <w:sz w:val="24"/>
    </w:rPr>
  </w:style>
  <w:style w:type="paragraph" w:styleId="23">
    <w:name w:val="toc 2"/>
    <w:basedOn w:val="a4"/>
    <w:next w:val="a4"/>
    <w:autoRedefine/>
    <w:uiPriority w:val="39"/>
    <w:qFormat/>
    <w:rsid w:val="0033201C"/>
    <w:pPr>
      <w:tabs>
        <w:tab w:val="left" w:pos="1134"/>
        <w:tab w:val="left" w:leader="dot" w:pos="9498"/>
        <w:tab w:val="right" w:leader="dot" w:pos="9921"/>
      </w:tabs>
      <w:spacing w:after="0"/>
      <w:ind w:left="240"/>
      <w:jc w:val="left"/>
    </w:pPr>
    <w:rPr>
      <w:smallCaps/>
    </w:rPr>
  </w:style>
  <w:style w:type="paragraph" w:styleId="12">
    <w:name w:val="toc 1"/>
    <w:basedOn w:val="a4"/>
    <w:next w:val="a4"/>
    <w:autoRedefine/>
    <w:uiPriority w:val="39"/>
    <w:qFormat/>
    <w:rsid w:val="0033201C"/>
    <w:pPr>
      <w:tabs>
        <w:tab w:val="left" w:pos="567"/>
        <w:tab w:val="left" w:pos="1200"/>
        <w:tab w:val="right" w:leader="dot" w:pos="9781"/>
      </w:tabs>
      <w:spacing w:before="120" w:after="0" w:line="360" w:lineRule="auto"/>
      <w:ind w:firstLine="0"/>
      <w:contextualSpacing/>
    </w:pPr>
    <w:rPr>
      <w:b/>
      <w:bCs/>
      <w:caps/>
      <w:szCs w:val="22"/>
      <w:lang w:eastAsia="en-US"/>
    </w:rPr>
  </w:style>
  <w:style w:type="paragraph" w:styleId="32">
    <w:name w:val="toc 3"/>
    <w:basedOn w:val="a4"/>
    <w:next w:val="a4"/>
    <w:autoRedefine/>
    <w:uiPriority w:val="39"/>
    <w:qFormat/>
    <w:rsid w:val="00D940B2"/>
    <w:pPr>
      <w:tabs>
        <w:tab w:val="left" w:pos="1680"/>
        <w:tab w:val="left" w:pos="9498"/>
        <w:tab w:val="right" w:leader="dot" w:pos="9781"/>
      </w:tabs>
      <w:spacing w:after="0"/>
      <w:ind w:left="480"/>
      <w:jc w:val="left"/>
    </w:pPr>
    <w:rPr>
      <w:i/>
      <w:iCs/>
    </w:rPr>
  </w:style>
  <w:style w:type="paragraph" w:styleId="ad">
    <w:name w:val="header"/>
    <w:basedOn w:val="a4"/>
    <w:link w:val="ae"/>
    <w:uiPriority w:val="99"/>
    <w:rsid w:val="008C74E1"/>
    <w:pPr>
      <w:tabs>
        <w:tab w:val="center" w:pos="4677"/>
        <w:tab w:val="right" w:pos="9355"/>
      </w:tabs>
      <w:spacing w:after="0" w:line="240" w:lineRule="auto"/>
      <w:ind w:firstLine="0"/>
      <w:jc w:val="left"/>
    </w:pPr>
  </w:style>
  <w:style w:type="character" w:customStyle="1" w:styleId="ae">
    <w:name w:val="Верхний колонтитул Знак"/>
    <w:basedOn w:val="a5"/>
    <w:link w:val="ad"/>
    <w:uiPriority w:val="99"/>
    <w:locked/>
    <w:rsid w:val="008C74E1"/>
    <w:rPr>
      <w:rFonts w:cs="Times New Roman"/>
      <w:sz w:val="24"/>
    </w:rPr>
  </w:style>
  <w:style w:type="paragraph" w:styleId="af">
    <w:name w:val="footer"/>
    <w:basedOn w:val="a4"/>
    <w:link w:val="af0"/>
    <w:uiPriority w:val="99"/>
    <w:rsid w:val="002002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5"/>
    <w:link w:val="af"/>
    <w:uiPriority w:val="99"/>
    <w:locked/>
    <w:rsid w:val="00D67A59"/>
    <w:rPr>
      <w:rFonts w:cs="Times New Roman"/>
      <w:sz w:val="24"/>
    </w:rPr>
  </w:style>
  <w:style w:type="character" w:styleId="af1">
    <w:name w:val="page number"/>
    <w:basedOn w:val="a5"/>
    <w:uiPriority w:val="99"/>
    <w:rsid w:val="00200290"/>
    <w:rPr>
      <w:rFonts w:cs="Times New Roman"/>
    </w:rPr>
  </w:style>
  <w:style w:type="paragraph" w:customStyle="1" w:styleId="13">
    <w:name w:val="заголовок 1"/>
    <w:basedOn w:val="a4"/>
    <w:next w:val="a4"/>
    <w:uiPriority w:val="99"/>
    <w:rsid w:val="00200290"/>
    <w:pPr>
      <w:keepNext/>
      <w:autoSpaceDE w:val="0"/>
      <w:autoSpaceDN w:val="0"/>
      <w:spacing w:after="0"/>
      <w:ind w:left="-108" w:right="-108"/>
      <w:jc w:val="center"/>
    </w:pPr>
    <w:rPr>
      <w:b/>
      <w:bCs/>
      <w:color w:val="000000"/>
    </w:rPr>
  </w:style>
  <w:style w:type="paragraph" w:styleId="42">
    <w:name w:val="toc 4"/>
    <w:basedOn w:val="a4"/>
    <w:next w:val="a4"/>
    <w:autoRedefine/>
    <w:uiPriority w:val="39"/>
    <w:rsid w:val="008C74E1"/>
    <w:pPr>
      <w:spacing w:after="0"/>
      <w:ind w:left="720"/>
    </w:pPr>
    <w:rPr>
      <w:i/>
    </w:rPr>
  </w:style>
  <w:style w:type="paragraph" w:styleId="71">
    <w:name w:val="toc 7"/>
    <w:basedOn w:val="a4"/>
    <w:next w:val="a4"/>
    <w:autoRedefine/>
    <w:uiPriority w:val="39"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4">
    <w:name w:val="index 1"/>
    <w:basedOn w:val="a4"/>
    <w:next w:val="a4"/>
    <w:autoRedefine/>
    <w:uiPriority w:val="99"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4">
    <w:name w:val="index 2"/>
    <w:basedOn w:val="a4"/>
    <w:next w:val="a4"/>
    <w:autoRedefine/>
    <w:uiPriority w:val="99"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1">
    <w:name w:val="index 9"/>
    <w:basedOn w:val="a4"/>
    <w:next w:val="a4"/>
    <w:autoRedefine/>
    <w:uiPriority w:val="99"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2">
    <w:name w:val="index heading"/>
    <w:basedOn w:val="a4"/>
    <w:next w:val="14"/>
    <w:uiPriority w:val="99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character" w:styleId="af3">
    <w:name w:val="annotation reference"/>
    <w:basedOn w:val="a5"/>
    <w:uiPriority w:val="99"/>
    <w:semiHidden/>
    <w:rsid w:val="00200290"/>
    <w:rPr>
      <w:rFonts w:cs="Times New Roman"/>
      <w:sz w:val="16"/>
    </w:rPr>
  </w:style>
  <w:style w:type="paragraph" w:styleId="af4">
    <w:name w:val="annotation text"/>
    <w:basedOn w:val="a4"/>
    <w:link w:val="af5"/>
    <w:uiPriority w:val="99"/>
    <w:semiHidden/>
    <w:rsid w:val="00200290"/>
    <w:rPr>
      <w:sz w:val="20"/>
      <w:szCs w:val="20"/>
    </w:rPr>
  </w:style>
  <w:style w:type="character" w:customStyle="1" w:styleId="af5">
    <w:name w:val="Текст примечания Знак"/>
    <w:basedOn w:val="a5"/>
    <w:link w:val="af4"/>
    <w:uiPriority w:val="99"/>
    <w:semiHidden/>
    <w:locked/>
    <w:rsid w:val="001D56C6"/>
    <w:rPr>
      <w:rFonts w:cs="Times New Roman"/>
      <w:sz w:val="20"/>
      <w:szCs w:val="20"/>
    </w:rPr>
  </w:style>
  <w:style w:type="paragraph" w:styleId="af6">
    <w:name w:val="Balloon Text"/>
    <w:basedOn w:val="a4"/>
    <w:link w:val="af7"/>
    <w:uiPriority w:val="99"/>
    <w:semiHidden/>
    <w:rsid w:val="008A165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5"/>
    <w:link w:val="af6"/>
    <w:uiPriority w:val="99"/>
    <w:semiHidden/>
    <w:locked/>
    <w:rsid w:val="001D56C6"/>
    <w:rPr>
      <w:rFonts w:cs="Times New Roman"/>
      <w:sz w:val="2"/>
    </w:rPr>
  </w:style>
  <w:style w:type="paragraph" w:styleId="z-">
    <w:name w:val="HTML Top of Form"/>
    <w:basedOn w:val="a4"/>
    <w:next w:val="a4"/>
    <w:link w:val="z-0"/>
    <w:hidden/>
    <w:uiPriority w:val="99"/>
    <w:rsid w:val="008A165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4"/>
    <w:next w:val="a4"/>
    <w:link w:val="z-2"/>
    <w:hidden/>
    <w:uiPriority w:val="99"/>
    <w:rsid w:val="008A165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51">
    <w:name w:val="toc 5"/>
    <w:basedOn w:val="a4"/>
    <w:next w:val="a4"/>
    <w:autoRedefine/>
    <w:uiPriority w:val="39"/>
    <w:rsid w:val="008C74E1"/>
    <w:pPr>
      <w:spacing w:after="0"/>
      <w:ind w:left="958"/>
    </w:pPr>
    <w:rPr>
      <w:i/>
    </w:rPr>
  </w:style>
  <w:style w:type="paragraph" w:styleId="92">
    <w:name w:val="toc 9"/>
    <w:basedOn w:val="a4"/>
    <w:next w:val="a4"/>
    <w:autoRedefine/>
    <w:uiPriority w:val="39"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paragraph" w:styleId="af8">
    <w:name w:val="annotation subject"/>
    <w:basedOn w:val="af4"/>
    <w:next w:val="af4"/>
    <w:link w:val="af9"/>
    <w:uiPriority w:val="99"/>
    <w:semiHidden/>
    <w:rsid w:val="00200290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locked/>
    <w:rsid w:val="001D56C6"/>
    <w:rPr>
      <w:rFonts w:cs="Times New Roman"/>
      <w:b/>
      <w:bCs/>
      <w:sz w:val="20"/>
      <w:szCs w:val="20"/>
    </w:rPr>
  </w:style>
  <w:style w:type="paragraph" w:styleId="61">
    <w:name w:val="toc 6"/>
    <w:basedOn w:val="a4"/>
    <w:next w:val="a4"/>
    <w:autoRedefine/>
    <w:uiPriority w:val="39"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table" w:styleId="afa">
    <w:name w:val="Table Grid"/>
    <w:basedOn w:val="a6"/>
    <w:uiPriority w:val="99"/>
    <w:rsid w:val="00A475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index 3"/>
    <w:basedOn w:val="a4"/>
    <w:next w:val="a4"/>
    <w:autoRedefine/>
    <w:uiPriority w:val="99"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4"/>
    <w:next w:val="a4"/>
    <w:autoRedefine/>
    <w:uiPriority w:val="99"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4"/>
    <w:next w:val="a4"/>
    <w:autoRedefine/>
    <w:uiPriority w:val="99"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2">
    <w:name w:val="index 6"/>
    <w:basedOn w:val="a4"/>
    <w:next w:val="a4"/>
    <w:autoRedefine/>
    <w:uiPriority w:val="99"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2">
    <w:name w:val="index 7"/>
    <w:basedOn w:val="a4"/>
    <w:next w:val="a4"/>
    <w:autoRedefine/>
    <w:uiPriority w:val="99"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2">
    <w:name w:val="index 8"/>
    <w:basedOn w:val="a4"/>
    <w:next w:val="a4"/>
    <w:autoRedefine/>
    <w:uiPriority w:val="99"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styleId="afb">
    <w:name w:val="Document Map"/>
    <w:basedOn w:val="a4"/>
    <w:link w:val="afc"/>
    <w:uiPriority w:val="99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5"/>
    <w:link w:val="afb"/>
    <w:uiPriority w:val="99"/>
    <w:semiHidden/>
    <w:locked/>
    <w:rsid w:val="001D56C6"/>
    <w:rPr>
      <w:rFonts w:cs="Times New Roman"/>
      <w:sz w:val="2"/>
    </w:rPr>
  </w:style>
  <w:style w:type="character" w:styleId="afd">
    <w:name w:val="Emphasis"/>
    <w:basedOn w:val="a5"/>
    <w:uiPriority w:val="99"/>
    <w:qFormat/>
    <w:rsid w:val="00200290"/>
    <w:rPr>
      <w:rFonts w:cs="Times New Roman"/>
      <w:i/>
    </w:rPr>
  </w:style>
  <w:style w:type="table" w:customStyle="1" w:styleId="Table1">
    <w:name w:val="*Table1"/>
    <w:basedOn w:val="afa"/>
    <w:uiPriority w:val="99"/>
    <w:rsid w:val="00200290"/>
    <w:pPr>
      <w:jc w:val="center"/>
    </w:pPr>
    <w:tblPr/>
    <w:tblStylePr w:type="firstRow">
      <w:rPr>
        <w:rFonts w:ascii="Times New Roman" w:hAnsi="Times New Roman" w:cs="Times New Roman"/>
        <w:b/>
        <w:sz w:val="24"/>
      </w:rPr>
      <w:tblPr/>
      <w:tcPr>
        <w:shd w:val="clear" w:color="auto" w:fill="CCCCCC"/>
      </w:tcPr>
    </w:tblStylePr>
  </w:style>
  <w:style w:type="paragraph" w:styleId="afe">
    <w:name w:val="footnote text"/>
    <w:basedOn w:val="a4"/>
    <w:link w:val="aff"/>
    <w:uiPriority w:val="99"/>
    <w:semiHidden/>
    <w:rsid w:val="00964935"/>
    <w:rPr>
      <w:sz w:val="20"/>
      <w:szCs w:val="20"/>
    </w:rPr>
  </w:style>
  <w:style w:type="character" w:customStyle="1" w:styleId="aff">
    <w:name w:val="Текст сноски Знак"/>
    <w:basedOn w:val="a5"/>
    <w:link w:val="afe"/>
    <w:uiPriority w:val="99"/>
    <w:semiHidden/>
    <w:locked/>
    <w:rsid w:val="00B41AE3"/>
    <w:rPr>
      <w:rFonts w:cs="Times New Roman"/>
    </w:rPr>
  </w:style>
  <w:style w:type="character" w:styleId="aff0">
    <w:name w:val="footnote reference"/>
    <w:basedOn w:val="a5"/>
    <w:uiPriority w:val="99"/>
    <w:semiHidden/>
    <w:rsid w:val="00964935"/>
    <w:rPr>
      <w:rFonts w:cs="Times New Roman"/>
      <w:vertAlign w:val="superscript"/>
    </w:rPr>
  </w:style>
  <w:style w:type="paragraph" w:styleId="aff1">
    <w:name w:val="List Paragraph"/>
    <w:aliases w:val="ТЗ список"/>
    <w:basedOn w:val="a4"/>
    <w:link w:val="aff2"/>
    <w:uiPriority w:val="34"/>
    <w:qFormat/>
    <w:rsid w:val="00417140"/>
    <w:pPr>
      <w:ind w:left="708"/>
    </w:pPr>
    <w:rPr>
      <w:szCs w:val="20"/>
    </w:rPr>
  </w:style>
  <w:style w:type="paragraph" w:customStyle="1" w:styleId="a2">
    <w:name w:val="!нумерация"/>
    <w:next w:val="a4"/>
    <w:uiPriority w:val="99"/>
    <w:rsid w:val="008C74E1"/>
    <w:pPr>
      <w:numPr>
        <w:numId w:val="2"/>
      </w:numPr>
      <w:suppressAutoHyphens/>
      <w:spacing w:before="120" w:after="120" w:line="360" w:lineRule="auto"/>
      <w:contextualSpacing/>
    </w:pPr>
    <w:rPr>
      <w:iCs/>
      <w:sz w:val="24"/>
      <w:szCs w:val="28"/>
      <w:lang w:val="en-US" w:eastAsia="en-US"/>
    </w:rPr>
  </w:style>
  <w:style w:type="paragraph" w:customStyle="1" w:styleId="a3">
    <w:name w:val="!БУКВЫ"/>
    <w:basedOn w:val="a2"/>
    <w:uiPriority w:val="99"/>
    <w:rsid w:val="008C74E1"/>
    <w:pPr>
      <w:numPr>
        <w:numId w:val="3"/>
      </w:numPr>
    </w:pPr>
  </w:style>
  <w:style w:type="paragraph" w:customStyle="1" w:styleId="1">
    <w:name w:val="!заголовок ур.1"/>
    <w:basedOn w:val="10"/>
    <w:next w:val="a4"/>
    <w:qFormat/>
    <w:rsid w:val="008C74E1"/>
    <w:pPr>
      <w:numPr>
        <w:numId w:val="4"/>
      </w:numPr>
      <w:spacing w:before="480" w:after="360"/>
    </w:pPr>
    <w:rPr>
      <w:rFonts w:ascii="Times New Roman ??????????" w:hAnsi="Times New Roman ??????????"/>
      <w:b/>
      <w:bCs/>
      <w:color w:val="auto"/>
    </w:rPr>
  </w:style>
  <w:style w:type="paragraph" w:customStyle="1" w:styleId="2">
    <w:name w:val="!заголовок ур.2"/>
    <w:basedOn w:val="21"/>
    <w:next w:val="a4"/>
    <w:qFormat/>
    <w:rsid w:val="008C74E1"/>
    <w:pPr>
      <w:numPr>
        <w:ilvl w:val="1"/>
        <w:numId w:val="4"/>
      </w:numPr>
      <w:spacing w:before="240" w:after="200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3">
    <w:name w:val="!заголовок ур.3"/>
    <w:basedOn w:val="30"/>
    <w:next w:val="a4"/>
    <w:qFormat/>
    <w:rsid w:val="008C74E1"/>
    <w:pPr>
      <w:keepLines w:val="0"/>
      <w:numPr>
        <w:ilvl w:val="2"/>
        <w:numId w:val="4"/>
      </w:numPr>
      <w:spacing w:before="240" w:after="200"/>
    </w:pPr>
    <w:rPr>
      <w:rFonts w:ascii="Times New Roman" w:hAnsi="Times New Roman"/>
      <w:b/>
      <w:color w:val="auto"/>
      <w:sz w:val="28"/>
      <w:szCs w:val="28"/>
    </w:rPr>
  </w:style>
  <w:style w:type="paragraph" w:customStyle="1" w:styleId="4">
    <w:name w:val="!заголовок ур.4"/>
    <w:basedOn w:val="3"/>
    <w:next w:val="a4"/>
    <w:qFormat/>
    <w:rsid w:val="008C74E1"/>
    <w:pPr>
      <w:numPr>
        <w:ilvl w:val="3"/>
      </w:numPr>
      <w:outlineLvl w:val="3"/>
    </w:pPr>
    <w:rPr>
      <w:szCs w:val="26"/>
    </w:rPr>
  </w:style>
  <w:style w:type="paragraph" w:customStyle="1" w:styleId="aff3">
    <w:name w:val="!НеСодержание"/>
    <w:basedOn w:val="a4"/>
    <w:uiPriority w:val="99"/>
    <w:rsid w:val="008C74E1"/>
    <w:pPr>
      <w:spacing w:before="240" w:after="320"/>
    </w:pPr>
    <w:rPr>
      <w:b/>
      <w:sz w:val="32"/>
    </w:rPr>
  </w:style>
  <w:style w:type="paragraph" w:customStyle="1" w:styleId="aff4">
    <w:name w:val="!РисНазвание"/>
    <w:qFormat/>
    <w:rsid w:val="008C74E1"/>
    <w:pPr>
      <w:spacing w:after="240"/>
      <w:jc w:val="center"/>
    </w:pPr>
    <w:rPr>
      <w:noProof/>
      <w:szCs w:val="24"/>
    </w:rPr>
  </w:style>
  <w:style w:type="paragraph" w:customStyle="1" w:styleId="aff5">
    <w:name w:val="!Рисунок"/>
    <w:link w:val="aff6"/>
    <w:qFormat/>
    <w:rsid w:val="008C74E1"/>
    <w:pPr>
      <w:keepNext/>
      <w:spacing w:before="240" w:line="360" w:lineRule="auto"/>
      <w:contextualSpacing/>
      <w:jc w:val="center"/>
    </w:pPr>
    <w:rPr>
      <w:noProof/>
      <w:sz w:val="24"/>
    </w:rPr>
  </w:style>
  <w:style w:type="character" w:customStyle="1" w:styleId="aff6">
    <w:name w:val="!Рисунок Знак"/>
    <w:link w:val="aff5"/>
    <w:locked/>
    <w:rsid w:val="008C74E1"/>
    <w:rPr>
      <w:noProof/>
      <w:sz w:val="22"/>
    </w:rPr>
  </w:style>
  <w:style w:type="paragraph" w:customStyle="1" w:styleId="aff7">
    <w:name w:val="!Содержание"/>
    <w:basedOn w:val="a4"/>
    <w:uiPriority w:val="99"/>
    <w:rsid w:val="008C74E1"/>
    <w:pPr>
      <w:spacing w:before="240" w:after="320"/>
      <w:ind w:firstLine="0"/>
      <w:jc w:val="center"/>
    </w:pPr>
    <w:rPr>
      <w:rFonts w:ascii="Times New Roman ??????????" w:hAnsi="Times New Roman ??????????"/>
      <w:b/>
      <w:caps/>
      <w:sz w:val="32"/>
    </w:rPr>
  </w:style>
  <w:style w:type="paragraph" w:customStyle="1" w:styleId="a">
    <w:name w:val="#Список"/>
    <w:rsid w:val="007C7C51"/>
    <w:pPr>
      <w:numPr>
        <w:numId w:val="9"/>
      </w:numPr>
      <w:tabs>
        <w:tab w:val="left" w:pos="1077"/>
        <w:tab w:val="num" w:pos="1460"/>
      </w:tabs>
      <w:suppressAutoHyphens/>
      <w:spacing w:after="120" w:line="276" w:lineRule="auto"/>
      <w:ind w:left="567" w:firstLine="0"/>
      <w:jc w:val="both"/>
    </w:pPr>
    <w:rPr>
      <w:sz w:val="24"/>
      <w:szCs w:val="26"/>
    </w:rPr>
  </w:style>
  <w:style w:type="paragraph" w:customStyle="1" w:styleId="20">
    <w:name w:val="#Список_2"/>
    <w:basedOn w:val="a"/>
    <w:uiPriority w:val="99"/>
    <w:rsid w:val="008C74E1"/>
    <w:pPr>
      <w:numPr>
        <w:numId w:val="7"/>
      </w:numPr>
    </w:pPr>
  </w:style>
  <w:style w:type="paragraph" w:customStyle="1" w:styleId="-2">
    <w:name w:val="#Таблица-заголовок"/>
    <w:rsid w:val="008C74E1"/>
    <w:pPr>
      <w:keepNext/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3">
    <w:name w:val="#Таблица-название"/>
    <w:basedOn w:val="a4"/>
    <w:rsid w:val="008C74E1"/>
    <w:pPr>
      <w:keepNext/>
      <w:suppressAutoHyphens/>
      <w:spacing w:line="360" w:lineRule="auto"/>
      <w:jc w:val="right"/>
    </w:pPr>
    <w:rPr>
      <w:szCs w:val="28"/>
    </w:rPr>
  </w:style>
  <w:style w:type="paragraph" w:customStyle="1" w:styleId="-4">
    <w:name w:val="#Таблица-текст"/>
    <w:basedOn w:val="-2"/>
    <w:rsid w:val="008C74E1"/>
    <w:pPr>
      <w:suppressAutoHyphens w:val="0"/>
      <w:jc w:val="left"/>
    </w:pPr>
    <w:rPr>
      <w:b w:val="0"/>
      <w:bCs w:val="0"/>
    </w:rPr>
  </w:style>
  <w:style w:type="paragraph" w:customStyle="1" w:styleId="-">
    <w:name w:val="#Таблица-нумерация"/>
    <w:basedOn w:val="-4"/>
    <w:uiPriority w:val="99"/>
    <w:rsid w:val="008C74E1"/>
    <w:pPr>
      <w:numPr>
        <w:numId w:val="8"/>
      </w:numPr>
      <w:jc w:val="center"/>
    </w:pPr>
  </w:style>
  <w:style w:type="paragraph" w:customStyle="1" w:styleId="aff8">
    <w:name w:val="Обычный_Ж"/>
    <w:basedOn w:val="a4"/>
    <w:qFormat/>
    <w:rsid w:val="008C74E1"/>
    <w:rPr>
      <w:b/>
    </w:rPr>
  </w:style>
  <w:style w:type="paragraph" w:customStyle="1" w:styleId="aff9">
    <w:name w:val="!содержание"/>
    <w:basedOn w:val="1"/>
    <w:next w:val="a4"/>
    <w:uiPriority w:val="99"/>
    <w:rsid w:val="008C74E1"/>
    <w:pPr>
      <w:numPr>
        <w:numId w:val="0"/>
      </w:numPr>
    </w:pPr>
  </w:style>
  <w:style w:type="paragraph" w:customStyle="1" w:styleId="53">
    <w:name w:val="!заголовок ур.5"/>
    <w:basedOn w:val="4"/>
    <w:uiPriority w:val="99"/>
    <w:rsid w:val="008C74E1"/>
    <w:pPr>
      <w:numPr>
        <w:ilvl w:val="0"/>
        <w:numId w:val="0"/>
      </w:numPr>
      <w:ind w:left="1775" w:hanging="357"/>
    </w:pPr>
  </w:style>
  <w:style w:type="paragraph" w:customStyle="1" w:styleId="affa">
    <w:name w:val="!КЗ_Приложение"/>
    <w:basedOn w:val="a4"/>
    <w:uiPriority w:val="99"/>
    <w:rsid w:val="008C74E1"/>
    <w:pPr>
      <w:spacing w:after="0" w:line="240" w:lineRule="auto"/>
      <w:ind w:firstLine="680"/>
      <w:jc w:val="center"/>
    </w:pPr>
    <w:rPr>
      <w:b/>
      <w:bCs/>
      <w:szCs w:val="20"/>
    </w:rPr>
  </w:style>
  <w:style w:type="paragraph" w:customStyle="1" w:styleId="affb">
    <w:name w:val="!КЗ_Приложение_№"/>
    <w:basedOn w:val="affa"/>
    <w:uiPriority w:val="99"/>
    <w:rsid w:val="008C74E1"/>
    <w:pPr>
      <w:jc w:val="right"/>
    </w:pPr>
  </w:style>
  <w:style w:type="paragraph" w:customStyle="1" w:styleId="a0">
    <w:name w:val="!Приложение№"/>
    <w:basedOn w:val="aff9"/>
    <w:next w:val="a4"/>
    <w:uiPriority w:val="99"/>
    <w:rsid w:val="008C74E1"/>
    <w:pPr>
      <w:numPr>
        <w:numId w:val="5"/>
      </w:numPr>
      <w:jc w:val="center"/>
    </w:pPr>
    <w:rPr>
      <w:sz w:val="28"/>
    </w:rPr>
  </w:style>
  <w:style w:type="paragraph" w:customStyle="1" w:styleId="a1">
    <w:name w:val="!Шаг"/>
    <w:basedOn w:val="a2"/>
    <w:next w:val="a4"/>
    <w:uiPriority w:val="99"/>
    <w:rsid w:val="008C74E1"/>
    <w:pPr>
      <w:numPr>
        <w:numId w:val="6"/>
      </w:numPr>
      <w:tabs>
        <w:tab w:val="left" w:pos="1134"/>
        <w:tab w:val="left" w:pos="1560"/>
      </w:tabs>
      <w:jc w:val="both"/>
    </w:pPr>
    <w:rPr>
      <w:szCs w:val="24"/>
    </w:rPr>
  </w:style>
  <w:style w:type="paragraph" w:customStyle="1" w:styleId="affc">
    <w:name w:val="Обычный_Б"/>
    <w:basedOn w:val="a4"/>
    <w:next w:val="a4"/>
    <w:uiPriority w:val="99"/>
    <w:rsid w:val="008C74E1"/>
    <w:pPr>
      <w:spacing w:after="0" w:line="360" w:lineRule="auto"/>
      <w:ind w:firstLine="0"/>
    </w:pPr>
    <w:rPr>
      <w:szCs w:val="22"/>
      <w:lang w:eastAsia="en-US"/>
    </w:rPr>
  </w:style>
  <w:style w:type="character" w:customStyle="1" w:styleId="15">
    <w:name w:val="Основной текст Знак1"/>
    <w:uiPriority w:val="99"/>
    <w:locked/>
    <w:rsid w:val="001323BB"/>
    <w:rPr>
      <w:rFonts w:ascii="Times New Roman" w:hAnsi="Times New Roman"/>
      <w:sz w:val="23"/>
      <w:u w:val="none"/>
    </w:rPr>
  </w:style>
  <w:style w:type="character" w:customStyle="1" w:styleId="aa">
    <w:name w:val="Название объекта Знак"/>
    <w:aliases w:val="Название таблицы Знак"/>
    <w:link w:val="a9"/>
    <w:uiPriority w:val="35"/>
    <w:locked/>
    <w:rsid w:val="00400396"/>
    <w:rPr>
      <w:sz w:val="18"/>
    </w:rPr>
  </w:style>
  <w:style w:type="paragraph" w:customStyle="1" w:styleId="Default">
    <w:name w:val="Default"/>
    <w:uiPriority w:val="99"/>
    <w:rsid w:val="007E4C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ff2">
    <w:name w:val="Абзац списка Знак"/>
    <w:aliases w:val="ТЗ список Знак"/>
    <w:link w:val="aff1"/>
    <w:uiPriority w:val="34"/>
    <w:locked/>
    <w:rsid w:val="00685C92"/>
    <w:rPr>
      <w:sz w:val="24"/>
    </w:rPr>
  </w:style>
  <w:style w:type="paragraph" w:styleId="affd">
    <w:name w:val="TOC Heading"/>
    <w:basedOn w:val="10"/>
    <w:next w:val="a4"/>
    <w:uiPriority w:val="39"/>
    <w:unhideWhenUsed/>
    <w:qFormat/>
    <w:rsid w:val="00E83AE3"/>
    <w:pPr>
      <w:spacing w:before="480" w:after="0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itul6">
    <w:name w:val="*Titul6"/>
    <w:rsid w:val="0055737A"/>
    <w:pPr>
      <w:jc w:val="both"/>
    </w:pPr>
    <w:rPr>
      <w:sz w:val="24"/>
      <w:szCs w:val="28"/>
    </w:rPr>
  </w:style>
  <w:style w:type="character" w:styleId="affe">
    <w:name w:val="FollowedHyperlink"/>
    <w:basedOn w:val="a5"/>
    <w:uiPriority w:val="99"/>
    <w:semiHidden/>
    <w:unhideWhenUsed/>
    <w:locked/>
    <w:rsid w:val="001B571E"/>
    <w:rPr>
      <w:color w:val="800080" w:themeColor="followedHyperlink"/>
      <w:u w:val="single"/>
    </w:rPr>
  </w:style>
  <w:style w:type="character" w:customStyle="1" w:styleId="column2">
    <w:name w:val="column2"/>
    <w:basedOn w:val="a5"/>
    <w:rsid w:val="00F03904"/>
  </w:style>
  <w:style w:type="paragraph" w:customStyle="1" w:styleId="search-form-list-item">
    <w:name w:val="search-form-list-item"/>
    <w:basedOn w:val="a4"/>
    <w:rsid w:val="004B4E34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olumn">
    <w:name w:val="column"/>
    <w:basedOn w:val="a5"/>
    <w:rsid w:val="004B4E34"/>
  </w:style>
  <w:style w:type="character" w:customStyle="1" w:styleId="required1">
    <w:name w:val="required1"/>
    <w:basedOn w:val="a5"/>
    <w:rsid w:val="004B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01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enenko\AppData\Roaming\Microsoft\&#1064;&#1072;&#1073;&#1083;&#1086;&#1085;&#1099;\Titu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4F0E4-35FA-4CA3-80F0-4482C7D20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Titul</Template>
  <TotalTime>115</TotalTime>
  <Pages>20</Pages>
  <Words>2124</Words>
  <Characters>12112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Руководство пользователя</dc:subject>
  <dc:creator>ППР</dc:creator>
  <cp:keywords/>
  <dc:description/>
  <cp:lastModifiedBy>Учетная запись Майкрософт</cp:lastModifiedBy>
  <cp:revision>12</cp:revision>
  <cp:lastPrinted>2020-12-10T11:52:00Z</cp:lastPrinted>
  <dcterms:created xsi:type="dcterms:W3CDTF">2023-05-04T10:39:00Z</dcterms:created>
  <dcterms:modified xsi:type="dcterms:W3CDTF">2023-05-29T10:24:00Z</dcterms:modified>
  <cp:category/>
</cp:coreProperties>
</file>